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Ref259611560"/>
    <w:p w14:paraId="6E7C2750" w14:textId="19D029E2" w:rsidR="008D7165" w:rsidRDefault="00000000">
      <w:pPr>
        <w:pStyle w:val="Titre1"/>
      </w:pPr>
      <w:r>
        <w:fldChar w:fldCharType="begin"/>
      </w:r>
      <w:r>
        <w:instrText xml:space="preserve"> MACROBUTTON MTEditEquationSection2 </w:instrText>
      </w:r>
      <w:r w:rsidRPr="00865FB8">
        <w:rPr>
          <w:rStyle w:val="MTEquationSection"/>
        </w:rPr>
        <w:instrText>Equation Chapter 1 Section 1</w:instrText>
      </w:r>
      <w:r>
        <w:fldChar w:fldCharType="begin"/>
      </w:r>
      <w:r>
        <w:instrText xml:space="preserve"> SEQ MTEqn \r \h \* MERGEFORMAT </w:instrText>
      </w:r>
      <w:r>
        <w:fldChar w:fldCharType="end"/>
      </w:r>
      <w:r>
        <w:fldChar w:fldCharType="begin"/>
      </w:r>
      <w:r>
        <w:instrText xml:space="preserve"> SEQ MTSec \r 1 \h \* MERGEFORMAT </w:instrText>
      </w:r>
      <w:r>
        <w:fldChar w:fldCharType="end"/>
      </w:r>
      <w:r>
        <w:fldChar w:fldCharType="begin"/>
      </w:r>
      <w:r>
        <w:instrText xml:space="preserve"> SEQ MTChap \r 1 \h \* MERGEFORMAT </w:instrText>
      </w:r>
      <w:r>
        <w:fldChar w:fldCharType="end"/>
      </w:r>
      <w:r>
        <w:fldChar w:fldCharType="end"/>
      </w:r>
      <w:bookmarkStart w:id="1" w:name="_Ref26693462"/>
      <w:r w:rsidR="00BC3B6F">
        <w:t xml:space="preserve">BAT2 </w:t>
      </w:r>
      <w:proofErr w:type="gramStart"/>
      <w:r w:rsidR="00F37A38" w:rsidRPr="00B65A07">
        <w:t>EXERCISE</w:t>
      </w:r>
      <w:r w:rsidR="00C81C11">
        <w:t>:</w:t>
      </w:r>
      <w:bookmarkEnd w:id="1"/>
      <w:proofErr w:type="gramEnd"/>
      <w:r w:rsidR="007F5C55" w:rsidRPr="007F5C55">
        <w:t xml:space="preserve"> </w:t>
      </w:r>
      <w:r w:rsidR="005A6419">
        <w:t>Composite</w:t>
      </w:r>
      <w:r w:rsidR="007F5C55" w:rsidRPr="007F5C55">
        <w:t xml:space="preserve"> beam</w:t>
      </w:r>
      <w:bookmarkEnd w:id="0"/>
    </w:p>
    <w:p w14:paraId="2BFD1C47" w14:textId="77777777" w:rsidR="008D7165" w:rsidRPr="005A6419" w:rsidRDefault="00000000">
      <w:pPr>
        <w:pStyle w:val="Titre1"/>
        <w:rPr>
          <w:lang w:val="en-US"/>
        </w:rPr>
      </w:pPr>
      <w:r w:rsidRPr="005A6419">
        <w:rPr>
          <w:sz w:val="24"/>
          <w:szCs w:val="24"/>
          <w:lang w:val="en-US"/>
        </w:rPr>
        <w:t xml:space="preserve">(2 problems, </w:t>
      </w:r>
      <w:r w:rsidR="00001F1A" w:rsidRPr="005A6419">
        <w:rPr>
          <w:sz w:val="24"/>
          <w:szCs w:val="24"/>
          <w:lang w:val="en-US"/>
        </w:rPr>
        <w:t>1 to solve, 2 to study</w:t>
      </w:r>
      <w:r w:rsidRPr="005A6419">
        <w:rPr>
          <w:sz w:val="24"/>
          <w:szCs w:val="24"/>
          <w:lang w:val="en-US"/>
        </w:rPr>
        <w:t>)</w:t>
      </w:r>
    </w:p>
    <w:p w14:paraId="28329F25" w14:textId="77777777" w:rsidR="008D7165" w:rsidRPr="005A6419" w:rsidRDefault="00000000">
      <w:pPr>
        <w:pStyle w:val="Titre3"/>
        <w:rPr>
          <w:u w:val="single"/>
          <w:lang w:val="en-US"/>
        </w:rPr>
      </w:pPr>
      <w:r w:rsidRPr="005A6419">
        <w:rPr>
          <w:u w:val="single"/>
          <w:lang w:val="en-US"/>
        </w:rPr>
        <w:t>Problem 1</w:t>
      </w:r>
      <w:r w:rsidR="00E62624" w:rsidRPr="005A6419">
        <w:rPr>
          <w:u w:val="single"/>
          <w:lang w:val="en-US"/>
        </w:rPr>
        <w:t>, joist</w:t>
      </w:r>
    </w:p>
    <w:p w14:paraId="39100FA1" w14:textId="77777777" w:rsidR="008D7165" w:rsidRPr="005A6419" w:rsidRDefault="00000000">
      <w:pPr>
        <w:pStyle w:val="Titre3"/>
        <w:rPr>
          <w:lang w:val="en-US"/>
        </w:rPr>
      </w:pPr>
      <w:r w:rsidRPr="005A6419">
        <w:rPr>
          <w:lang w:val="en-US"/>
        </w:rPr>
        <w:t>Data</w:t>
      </w:r>
    </w:p>
    <w:p w14:paraId="38346E61" w14:textId="77777777" w:rsidR="008D7165" w:rsidRPr="005A6419" w:rsidRDefault="00000000">
      <w:pPr>
        <w:pStyle w:val="Texte"/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 xml:space="preserve">In other words, a building floor consisting of a mixed slab, supported by joists and bedplates at the same level. The joists were pre-dimensioned as IPE 330 in S235 steel. The static system of the joists, 2 m apart, is a composite beam on two supports with a span of 10 m, see Figure 1.1. </w:t>
      </w:r>
    </w:p>
    <w:p w14:paraId="4E7B3F60" w14:textId="77777777" w:rsidR="008D7165" w:rsidRPr="005A6419" w:rsidRDefault="00000000">
      <w:pPr>
        <w:pStyle w:val="Texte"/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>The profiled sheets are laid and nailed to the joists, with the sheet interrupted</w:t>
      </w:r>
      <w:r w:rsidRPr="005A6419">
        <w:rPr>
          <w:szCs w:val="22"/>
          <w:lang w:val="en-US"/>
        </w:rPr>
        <w:t xml:space="preserve">. The sheets </w:t>
      </w:r>
      <w:r w:rsidRPr="005A6419">
        <w:rPr>
          <w:szCs w:val="22"/>
          <w:lang w:val="en-US" w:bidi="x-none"/>
        </w:rPr>
        <w:t xml:space="preserve">are </w:t>
      </w:r>
      <w:proofErr w:type="spellStart"/>
      <w:r w:rsidRPr="005A6419">
        <w:rPr>
          <w:szCs w:val="22"/>
          <w:lang w:val="en-US" w:bidi="x-none"/>
        </w:rPr>
        <w:t>Cofrastra</w:t>
      </w:r>
      <w:proofErr w:type="spellEnd"/>
      <w:r w:rsidRPr="005A6419">
        <w:rPr>
          <w:szCs w:val="22"/>
          <w:lang w:val="en-US" w:bidi="x-none"/>
        </w:rPr>
        <w:t xml:space="preserve"> </w:t>
      </w:r>
      <w:r w:rsidRPr="005A6419">
        <w:rPr>
          <w:szCs w:val="22"/>
          <w:lang w:val="en-US"/>
        </w:rPr>
        <w:t>40/0.75, steel SE 320 G (</w:t>
      </w:r>
      <w:proofErr w:type="spellStart"/>
      <w:r w:rsidRPr="005A6419">
        <w:rPr>
          <w:i/>
          <w:szCs w:val="22"/>
          <w:lang w:val="en-US"/>
        </w:rPr>
        <w:t>f</w:t>
      </w:r>
      <w:r w:rsidRPr="005A6419">
        <w:rPr>
          <w:i/>
          <w:szCs w:val="22"/>
          <w:vertAlign w:val="subscript"/>
          <w:lang w:val="en-US"/>
        </w:rPr>
        <w:t>yp</w:t>
      </w:r>
      <w:proofErr w:type="spellEnd"/>
      <w:r w:rsidRPr="005A6419">
        <w:rPr>
          <w:szCs w:val="22"/>
          <w:lang w:val="en-US"/>
        </w:rPr>
        <w:t xml:space="preserve"> = 320 N/mm</w:t>
      </w:r>
      <w:proofErr w:type="gramStart"/>
      <w:r w:rsidRPr="005A6419">
        <w:rPr>
          <w:szCs w:val="22"/>
          <w:vertAlign w:val="superscript"/>
          <w:lang w:val="en-US"/>
        </w:rPr>
        <w:t>2</w:t>
      </w:r>
      <w:r w:rsidRPr="005A6419">
        <w:rPr>
          <w:szCs w:val="22"/>
          <w:lang w:val="en-US"/>
        </w:rPr>
        <w:t xml:space="preserve"> )</w:t>
      </w:r>
      <w:proofErr w:type="gramEnd"/>
      <w:r w:rsidRPr="005A6419">
        <w:rPr>
          <w:szCs w:val="22"/>
          <w:lang w:val="en-US"/>
        </w:rPr>
        <w:t xml:space="preserve">, sheet height </w:t>
      </w:r>
      <w:r w:rsidRPr="005A6419">
        <w:rPr>
          <w:i/>
          <w:szCs w:val="22"/>
          <w:lang w:val="en-US"/>
        </w:rPr>
        <w:t>h</w:t>
      </w:r>
      <w:r w:rsidRPr="005A6419">
        <w:rPr>
          <w:i/>
          <w:szCs w:val="22"/>
          <w:vertAlign w:val="subscript"/>
          <w:lang w:val="en-US"/>
        </w:rPr>
        <w:t>p</w:t>
      </w:r>
      <w:r w:rsidRPr="005A6419">
        <w:rPr>
          <w:szCs w:val="22"/>
          <w:lang w:val="en-US"/>
        </w:rPr>
        <w:t xml:space="preserve"> = 40 mm, </w:t>
      </w:r>
      <w:r w:rsidRPr="005A6419">
        <w:rPr>
          <w:i/>
          <w:szCs w:val="22"/>
          <w:lang w:val="en-US"/>
        </w:rPr>
        <w:t>b</w:t>
      </w:r>
      <w:r w:rsidRPr="005A6419">
        <w:rPr>
          <w:i/>
          <w:szCs w:val="22"/>
          <w:vertAlign w:val="subscript"/>
          <w:lang w:val="en-US"/>
        </w:rPr>
        <w:t>0</w:t>
      </w:r>
      <w:r w:rsidRPr="005A6419">
        <w:rPr>
          <w:szCs w:val="22"/>
          <w:lang w:val="en-US"/>
        </w:rPr>
        <w:t xml:space="preserve"> = 102.5 mm, </w:t>
      </w:r>
      <w:r w:rsidRPr="005A6419">
        <w:rPr>
          <w:i/>
          <w:szCs w:val="22"/>
          <w:lang w:val="en-US"/>
        </w:rPr>
        <w:t>A</w:t>
      </w:r>
      <w:r w:rsidRPr="005A6419">
        <w:rPr>
          <w:i/>
          <w:szCs w:val="22"/>
          <w:vertAlign w:val="subscript"/>
          <w:lang w:val="en-US"/>
        </w:rPr>
        <w:t>p</w:t>
      </w:r>
      <w:r w:rsidRPr="005A6419">
        <w:rPr>
          <w:szCs w:val="22"/>
          <w:lang w:val="en-US"/>
        </w:rPr>
        <w:t xml:space="preserve"> = 1184 mm</w:t>
      </w:r>
      <w:r w:rsidRPr="005A6419">
        <w:rPr>
          <w:szCs w:val="22"/>
          <w:vertAlign w:val="superscript"/>
          <w:lang w:val="en-US"/>
        </w:rPr>
        <w:t>2</w:t>
      </w:r>
      <w:r w:rsidRPr="005A6419">
        <w:rPr>
          <w:szCs w:val="22"/>
          <w:lang w:val="en-US"/>
        </w:rPr>
        <w:t xml:space="preserve"> . They form a diaphragm that </w:t>
      </w:r>
      <w:proofErr w:type="spellStart"/>
      <w:r w:rsidRPr="005A6419">
        <w:rPr>
          <w:szCs w:val="22"/>
          <w:lang w:val="en-US"/>
        </w:rPr>
        <w:t>stabilises</w:t>
      </w:r>
      <w:proofErr w:type="spellEnd"/>
      <w:r w:rsidRPr="005A6419">
        <w:rPr>
          <w:szCs w:val="22"/>
          <w:lang w:val="en-US"/>
        </w:rPr>
        <w:t xml:space="preserve"> the beams horizontally. Total thickness: </w:t>
      </w:r>
      <w:proofErr w:type="spellStart"/>
      <w:r w:rsidRPr="005A6419">
        <w:rPr>
          <w:i/>
          <w:szCs w:val="22"/>
          <w:lang w:val="en-US"/>
        </w:rPr>
        <w:t>h</w:t>
      </w:r>
      <w:r w:rsidRPr="005A6419">
        <w:rPr>
          <w:i/>
          <w:szCs w:val="22"/>
          <w:vertAlign w:val="subscript"/>
          <w:lang w:val="en-US"/>
        </w:rPr>
        <w:t>c</w:t>
      </w:r>
      <w:proofErr w:type="spellEnd"/>
      <w:r w:rsidRPr="005A6419">
        <w:rPr>
          <w:szCs w:val="22"/>
          <w:lang w:val="en-US"/>
        </w:rPr>
        <w:t xml:space="preserve"> = 100 mm.</w:t>
      </w:r>
    </w:p>
    <w:p w14:paraId="693B324B" w14:textId="77777777" w:rsidR="008D7165" w:rsidRPr="005A6419" w:rsidRDefault="00000000">
      <w:pPr>
        <w:pStyle w:val="Texte"/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 xml:space="preserve">Concrete: C25/30 </w:t>
      </w:r>
      <w:r w:rsidRPr="005A6419">
        <w:rPr>
          <w:szCs w:val="22"/>
          <w:lang w:val="en-US"/>
        </w:rPr>
        <w:t>(</w:t>
      </w:r>
      <w:proofErr w:type="spellStart"/>
      <w:r w:rsidRPr="005A6419">
        <w:rPr>
          <w:i/>
          <w:szCs w:val="22"/>
          <w:lang w:val="en-US"/>
        </w:rPr>
        <w:t>f</w:t>
      </w:r>
      <w:r w:rsidRPr="005A6419">
        <w:rPr>
          <w:i/>
          <w:szCs w:val="22"/>
          <w:vertAlign w:val="subscript"/>
          <w:lang w:val="en-US"/>
        </w:rPr>
        <w:t>ck</w:t>
      </w:r>
      <w:proofErr w:type="spellEnd"/>
      <w:r w:rsidRPr="005A6419">
        <w:rPr>
          <w:szCs w:val="22"/>
          <w:lang w:val="en-US"/>
        </w:rPr>
        <w:t xml:space="preserve"> = 25 N/mm</w:t>
      </w:r>
      <w:proofErr w:type="gramStart"/>
      <w:r w:rsidRPr="005A6419">
        <w:rPr>
          <w:szCs w:val="22"/>
          <w:vertAlign w:val="superscript"/>
          <w:lang w:val="en-US"/>
        </w:rPr>
        <w:t>2</w:t>
      </w:r>
      <w:r w:rsidRPr="005A6419">
        <w:rPr>
          <w:i/>
          <w:szCs w:val="22"/>
          <w:lang w:val="en-US"/>
        </w:rPr>
        <w:t xml:space="preserve"> ,</w:t>
      </w:r>
      <w:proofErr w:type="gramEnd"/>
      <w:r w:rsidRPr="005A6419">
        <w:rPr>
          <w:i/>
          <w:szCs w:val="22"/>
          <w:lang w:val="en-US"/>
        </w:rPr>
        <w:t xml:space="preserve"> </w:t>
      </w:r>
      <w:proofErr w:type="spellStart"/>
      <w:r w:rsidRPr="005A6419">
        <w:rPr>
          <w:i/>
          <w:szCs w:val="22"/>
          <w:lang w:val="en-US"/>
        </w:rPr>
        <w:t>E</w:t>
      </w:r>
      <w:r w:rsidRPr="005A6419">
        <w:rPr>
          <w:i/>
          <w:szCs w:val="22"/>
          <w:vertAlign w:val="subscript"/>
          <w:lang w:val="en-US"/>
        </w:rPr>
        <w:t>cm</w:t>
      </w:r>
      <w:proofErr w:type="spellEnd"/>
      <w:r w:rsidRPr="005A6419">
        <w:rPr>
          <w:szCs w:val="22"/>
          <w:lang w:val="en-US"/>
        </w:rPr>
        <w:t xml:space="preserve"> = 34.4 </w:t>
      </w:r>
      <w:proofErr w:type="spellStart"/>
      <w:r w:rsidRPr="005A6419">
        <w:rPr>
          <w:szCs w:val="22"/>
          <w:lang w:val="en-US"/>
        </w:rPr>
        <w:t>kN</w:t>
      </w:r>
      <w:proofErr w:type="spellEnd"/>
      <w:r w:rsidRPr="005A6419">
        <w:rPr>
          <w:szCs w:val="22"/>
          <w:lang w:val="en-US"/>
        </w:rPr>
        <w:t>/m</w:t>
      </w:r>
      <w:r w:rsidRPr="005A6419">
        <w:rPr>
          <w:szCs w:val="22"/>
          <w:vertAlign w:val="superscript"/>
          <w:lang w:val="en-US"/>
        </w:rPr>
        <w:t>2</w:t>
      </w:r>
      <w:r w:rsidRPr="005A6419">
        <w:rPr>
          <w:szCs w:val="22"/>
          <w:lang w:val="en-US"/>
        </w:rPr>
        <w:t xml:space="preserve"> ).</w:t>
      </w:r>
    </w:p>
    <w:p w14:paraId="1F056115" w14:textId="77777777" w:rsidR="008D7165" w:rsidRPr="005A6419" w:rsidRDefault="00000000">
      <w:pPr>
        <w:overflowPunct/>
        <w:spacing w:after="120" w:line="240" w:lineRule="auto"/>
        <w:jc w:val="left"/>
        <w:textAlignment w:val="auto"/>
        <w:rPr>
          <w:szCs w:val="22"/>
          <w:lang w:val="en-US"/>
        </w:rPr>
      </w:pPr>
      <w:r w:rsidRPr="005A6419">
        <w:rPr>
          <w:szCs w:val="22"/>
          <w:lang w:val="en-US"/>
        </w:rPr>
        <w:t>Reinforcement: welded mesh, diameter 4 mm, s = 100 mm, B500B steel (</w:t>
      </w:r>
      <w:proofErr w:type="spellStart"/>
      <w:r w:rsidRPr="005A6419">
        <w:rPr>
          <w:i/>
          <w:szCs w:val="22"/>
          <w:lang w:val="en-US"/>
        </w:rPr>
        <w:t>f</w:t>
      </w:r>
      <w:r w:rsidRPr="005A6419">
        <w:rPr>
          <w:i/>
          <w:szCs w:val="22"/>
          <w:vertAlign w:val="subscript"/>
          <w:lang w:val="en-US"/>
        </w:rPr>
        <w:t>sk</w:t>
      </w:r>
      <w:proofErr w:type="spellEnd"/>
      <w:r w:rsidRPr="005A6419">
        <w:rPr>
          <w:szCs w:val="22"/>
          <w:lang w:val="en-US"/>
        </w:rPr>
        <w:t xml:space="preserve"> = 500 N/mm</w:t>
      </w:r>
      <w:proofErr w:type="gramStart"/>
      <w:r w:rsidRPr="005A6419">
        <w:rPr>
          <w:szCs w:val="22"/>
          <w:vertAlign w:val="superscript"/>
          <w:lang w:val="en-US"/>
        </w:rPr>
        <w:t>2</w:t>
      </w:r>
      <w:r w:rsidRPr="005A6419">
        <w:rPr>
          <w:szCs w:val="22"/>
          <w:lang w:val="en-US"/>
        </w:rPr>
        <w:t xml:space="preserve"> )</w:t>
      </w:r>
      <w:proofErr w:type="gramEnd"/>
      <w:r w:rsidRPr="005A6419">
        <w:rPr>
          <w:szCs w:val="22"/>
          <w:lang w:val="en-US"/>
        </w:rPr>
        <w:t>.</w:t>
      </w:r>
    </w:p>
    <w:p w14:paraId="2C6A2372" w14:textId="77777777" w:rsidR="008D7165" w:rsidRPr="005A6419" w:rsidRDefault="00000000">
      <w:pPr>
        <w:pStyle w:val="Texte"/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>The design values for internal forces (under uniform loads, moment given at mid-span, shear force at supports) are as follows:</w:t>
      </w:r>
    </w:p>
    <w:p w14:paraId="7EDE8475" w14:textId="77777777" w:rsidR="008D7165" w:rsidRPr="005A6419" w:rsidRDefault="00000000">
      <w:pPr>
        <w:pStyle w:val="Texte"/>
        <w:tabs>
          <w:tab w:val="left" w:pos="2410"/>
        </w:tabs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>Construction stage:</w:t>
      </w:r>
      <w:r w:rsidRPr="005A6419">
        <w:rPr>
          <w:szCs w:val="22"/>
          <w:lang w:val="en-US" w:bidi="x-none"/>
        </w:rPr>
        <w:tab/>
      </w:r>
      <w:r w:rsidRPr="005A6419">
        <w:rPr>
          <w:i/>
          <w:szCs w:val="22"/>
          <w:lang w:val="en-US" w:bidi="x-none"/>
        </w:rPr>
        <w:t>M</w:t>
      </w:r>
      <w:r w:rsidRPr="005A6419">
        <w:rPr>
          <w:i/>
          <w:szCs w:val="22"/>
          <w:vertAlign w:val="subscript"/>
          <w:lang w:val="en-US" w:bidi="x-none"/>
        </w:rPr>
        <w:t>Ed</w:t>
      </w:r>
      <w:r w:rsidRPr="005A6419">
        <w:rPr>
          <w:szCs w:val="22"/>
          <w:lang w:val="en-US" w:bidi="x-none"/>
        </w:rPr>
        <w:t xml:space="preserve"> = 131.4 kNm</w:t>
      </w:r>
    </w:p>
    <w:p w14:paraId="398C779D" w14:textId="77777777" w:rsidR="008D7165" w:rsidRPr="005A6419" w:rsidRDefault="00000000">
      <w:pPr>
        <w:pStyle w:val="Texte"/>
        <w:tabs>
          <w:tab w:val="left" w:pos="2410"/>
        </w:tabs>
        <w:rPr>
          <w:szCs w:val="22"/>
          <w:lang w:val="en-US" w:bidi="x-none"/>
        </w:rPr>
      </w:pPr>
      <w:r w:rsidRPr="005A6419">
        <w:rPr>
          <w:i/>
          <w:szCs w:val="22"/>
          <w:lang w:val="en-US" w:bidi="x-none"/>
        </w:rPr>
        <w:tab/>
        <w:t>V</w:t>
      </w:r>
      <w:r w:rsidRPr="005A6419">
        <w:rPr>
          <w:i/>
          <w:szCs w:val="22"/>
          <w:vertAlign w:val="subscript"/>
          <w:lang w:val="en-US" w:bidi="x-none"/>
        </w:rPr>
        <w:t>Ed</w:t>
      </w:r>
      <w:r w:rsidRPr="005A6419">
        <w:rPr>
          <w:szCs w:val="22"/>
          <w:lang w:val="en-US" w:bidi="x-none"/>
        </w:rPr>
        <w:t xml:space="preserve"> = 58.8 kN</w:t>
      </w:r>
    </w:p>
    <w:p w14:paraId="5CD5864B" w14:textId="77777777" w:rsidR="008D7165" w:rsidRPr="005A6419" w:rsidRDefault="00000000">
      <w:pPr>
        <w:pStyle w:val="Texte"/>
        <w:tabs>
          <w:tab w:val="left" w:pos="2410"/>
        </w:tabs>
        <w:rPr>
          <w:szCs w:val="22"/>
          <w:lang w:val="en-US" w:bidi="x-none"/>
        </w:rPr>
      </w:pPr>
      <w:r w:rsidRPr="005A6419">
        <w:rPr>
          <w:szCs w:val="22"/>
          <w:lang w:val="en-US" w:bidi="x-none"/>
        </w:rPr>
        <w:t>Final stage :</w:t>
      </w:r>
      <w:r w:rsidRPr="005A6419">
        <w:rPr>
          <w:szCs w:val="22"/>
          <w:lang w:val="en-US" w:bidi="x-none"/>
        </w:rPr>
        <w:tab/>
      </w:r>
      <w:r w:rsidRPr="005A6419">
        <w:rPr>
          <w:i/>
          <w:szCs w:val="22"/>
          <w:lang w:val="en-US" w:bidi="x-none"/>
        </w:rPr>
        <w:t>M</w:t>
      </w:r>
      <w:r w:rsidRPr="005A6419">
        <w:rPr>
          <w:i/>
          <w:szCs w:val="22"/>
          <w:vertAlign w:val="subscript"/>
          <w:lang w:val="en-US" w:bidi="x-none"/>
        </w:rPr>
        <w:t>Ed</w:t>
      </w:r>
      <w:r w:rsidRPr="005A6419">
        <w:rPr>
          <w:szCs w:val="22"/>
          <w:lang w:val="en-US" w:bidi="x-none"/>
        </w:rPr>
        <w:t xml:space="preserve"> = 269.2 kN</w:t>
      </w:r>
    </w:p>
    <w:p w14:paraId="068DD74C" w14:textId="77777777" w:rsidR="008D7165" w:rsidRPr="005A6419" w:rsidRDefault="00000000">
      <w:pPr>
        <w:pStyle w:val="Texte"/>
        <w:tabs>
          <w:tab w:val="left" w:pos="2410"/>
        </w:tabs>
        <w:rPr>
          <w:szCs w:val="22"/>
          <w:lang w:val="en-US" w:bidi="x-none"/>
        </w:rPr>
      </w:pPr>
      <w:r w:rsidRPr="005A6419">
        <w:rPr>
          <w:i/>
          <w:szCs w:val="22"/>
          <w:lang w:val="en-US" w:bidi="x-none"/>
        </w:rPr>
        <w:tab/>
        <w:t>V</w:t>
      </w:r>
      <w:r w:rsidRPr="005A6419">
        <w:rPr>
          <w:i/>
          <w:szCs w:val="22"/>
          <w:vertAlign w:val="subscript"/>
          <w:lang w:val="en-US" w:bidi="x-none"/>
        </w:rPr>
        <w:t>Ed</w:t>
      </w:r>
      <w:r w:rsidRPr="005A6419">
        <w:rPr>
          <w:szCs w:val="22"/>
          <w:lang w:val="en-US" w:bidi="x-none"/>
        </w:rPr>
        <w:t xml:space="preserve"> = 104.2 kN</w:t>
      </w:r>
    </w:p>
    <w:p w14:paraId="0A892F3E" w14:textId="77777777" w:rsidR="008D7165" w:rsidRDefault="00000000">
      <w:pPr>
        <w:pStyle w:val="Texte"/>
        <w:spacing w:line="240" w:lineRule="auto"/>
        <w:jc w:val="center"/>
        <w:rPr>
          <w:szCs w:val="22"/>
          <w:lang w:bidi="x-none"/>
        </w:rPr>
      </w:pPr>
      <w:r>
        <w:rPr>
          <w:noProof/>
          <w:szCs w:val="22"/>
          <w:lang w:bidi="x-none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01E5627" wp14:editId="06DBF7E1">
                <wp:simplePos x="0" y="0"/>
                <wp:positionH relativeFrom="column">
                  <wp:posOffset>1600488</wp:posOffset>
                </wp:positionH>
                <wp:positionV relativeFrom="paragraph">
                  <wp:posOffset>390472</wp:posOffset>
                </wp:positionV>
                <wp:extent cx="241935" cy="249021"/>
                <wp:effectExtent l="0" t="0" r="24765" b="17780"/>
                <wp:wrapNone/>
                <wp:docPr id="76" name="Groupe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" cy="249021"/>
                          <a:chOff x="0" y="0"/>
                          <a:chExt cx="241935" cy="249021"/>
                        </a:xfrm>
                      </wpg:grpSpPr>
                      <wps:wsp>
                        <wps:cNvPr id="72" name="Connecteur droit 72"/>
                        <wps:cNvCnPr/>
                        <wps:spPr>
                          <a:xfrm>
                            <a:off x="61472" y="88366"/>
                            <a:ext cx="0" cy="16065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Connecteur droit 73"/>
                        <wps:cNvCnPr/>
                        <wps:spPr>
                          <a:xfrm>
                            <a:off x="176733" y="88366"/>
                            <a:ext cx="0" cy="16065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Connecteur droit 74"/>
                        <wps:cNvCnPr/>
                        <wps:spPr>
                          <a:xfrm flipV="1">
                            <a:off x="0" y="203627"/>
                            <a:ext cx="24193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Zone de texte 75"/>
                        <wps:cNvSpPr txBox="1"/>
                        <wps:spPr>
                          <a:xfrm>
                            <a:off x="69156" y="0"/>
                            <a:ext cx="126787" cy="1687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33798A" w14:textId="77777777" w:rsidR="008D7165" w:rsidRDefault="00000000">
                              <w:pPr>
                                <w:rPr>
                                  <w:i/>
                                  <w:iCs/>
                                  <w:sz w:val="16"/>
                                  <w:szCs w:val="13"/>
                                  <w:vertAlign w:val="subscript"/>
                                </w:rPr>
                              </w:pPr>
                              <w:r w:rsidRPr="00B87704">
                                <w:rPr>
                                  <w:i/>
                                  <w:iCs/>
                                  <w:sz w:val="16"/>
                                  <w:szCs w:val="13"/>
                                </w:rPr>
                                <w:t>b</w:t>
                              </w:r>
                              <w:r w:rsidRPr="00B87704">
                                <w:rPr>
                                  <w:i/>
                                  <w:iCs/>
                                  <w:sz w:val="16"/>
                                  <w:szCs w:val="13"/>
                                  <w:vertAlign w:val="subscript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e 76" style="position:absolute;left:0;text-align:left;margin-left:126pt;margin-top:30.75pt;width:19.05pt;height:19.6pt;z-index:251665408" coordsize="241935,249021" o:spid="_x0000_s10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" w14:anchorId="65EB6FA2">
                <v:line id="Connecteur droit 72" style="position:absolute;visibility:visible;mso-wrap-style:square" o:spid="_x0000_s1027" strokecolor="black [3040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" from="61472,88366" to="61472,249021"/>
                <v:line id="Connecteur droit 73" style="position:absolute;visibility:visible;mso-wrap-style:square" o:spid="_x0000_s1028" strokecolor="black [3040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" from="176733,88366" to="176733,249021"/>
                <v:line id="Connecteur droit 74" style="position:absolute;flip:y;visibility:visible;mso-wrap-style:square" o:spid="_x0000_s1029" strokecolor="black [3040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" from="0,203627" to="241935,203627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75" style="position:absolute;left:69156;width:126787;height:168749;visibility:visible;mso-wrap-style:square;v-text-anchor:top" o:spid="_x0000_s1030" filled="f" stroked="f" strokeweight=".5pt" type="#_x0000_t2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">
                  <v:textbox inset="0,0,0,0">
                    <w:txbxContent>
                      <w:p>
                        <w:pPr>
                          <w:rPr>
                            <w:i/>
                            <w:iCs/>
                            <w:sz w:val="16"/>
                            <w:szCs w:val="13"/>
                            <w:vertAlign w:val="subscript"/>
                          </w:rPr>
                        </w:pPr>
                        <w:r w:rsidRPr="00B87704">
                          <w:rPr>
                            <w:i/>
                            <w:iCs/>
                            <w:sz w:val="16"/>
                            <w:szCs w:val="13"/>
                          </w:rPr>
                          <w:t xml:space="preserve">b</w:t>
                        </w:r>
                        <w:r w:rsidRPr="00B87704">
                          <w:rPr>
                            <w:i/>
                            <w:iCs/>
                            <w:sz w:val="16"/>
                            <w:szCs w:val="13"/>
                            <w:vertAlign w:val="subscript"/>
                          </w:rPr>
                          <w:t xml:space="preserve"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2"/>
          <w:lang w:bidi="x-non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C120D2" wp14:editId="6F14E6F6">
                <wp:simplePos x="0" y="0"/>
                <wp:positionH relativeFrom="column">
                  <wp:posOffset>4529243</wp:posOffset>
                </wp:positionH>
                <wp:positionV relativeFrom="paragraph">
                  <wp:posOffset>786130</wp:posOffset>
                </wp:positionV>
                <wp:extent cx="981075" cy="203200"/>
                <wp:effectExtent l="0" t="0" r="0" b="0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20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7498CE" w14:textId="77777777" w:rsidR="008D7165" w:rsidRDefault="0000000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HEA </w:t>
                            </w:r>
                            <w:r w:rsidRPr="009E6EED">
                              <w:rPr>
                                <w:sz w:val="18"/>
                              </w:rPr>
                              <w:t xml:space="preserve">340 </w:t>
                            </w:r>
                            <w:r>
                              <w:rPr>
                                <w:sz w:val="18"/>
                              </w:rPr>
                              <w:t>base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Zone de texte 68" style="position:absolute;left:0;text-align:left;margin-left:356.65pt;margin-top:61.9pt;width:77.25pt;height:1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1" fillcolor="white [3201]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" w14:anchorId="274D0422">
                <v:textbox inset="0,0,0,0">
                  <w:txbxContent>
                    <w:p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HEA </w:t>
                      </w:r>
                      <w:r w:rsidRPr="009E6EED">
                        <w:rPr>
                          <w:sz w:val="18"/>
                        </w:rPr>
                        <w:t xml:space="preserve">340 </w:t>
                      </w:r>
                      <w:r>
                        <w:rPr>
                          <w:sz w:val="18"/>
                        </w:rPr>
                        <w:t xml:space="preserve">base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  <w:lang w:bidi="x-non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ED60EF" wp14:editId="20AC6427">
                <wp:simplePos x="0" y="0"/>
                <wp:positionH relativeFrom="column">
                  <wp:posOffset>4918498</wp:posOffset>
                </wp:positionH>
                <wp:positionV relativeFrom="paragraph">
                  <wp:posOffset>480695</wp:posOffset>
                </wp:positionV>
                <wp:extent cx="313690" cy="160867"/>
                <wp:effectExtent l="0" t="0" r="3810" b="4445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" cy="160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9FD1A1" w14:textId="77777777" w:rsidR="008D7165" w:rsidRDefault="00000000">
                            <w:pPr>
                              <w:rPr>
                                <w:rFonts w:asciiTheme="minorHAnsi" w:hAnsiTheme="minorHAnsi"/>
                                <w:b/>
                                <w:sz w:val="20"/>
                              </w:rPr>
                            </w:pPr>
                            <w:r w:rsidRPr="009E6EED">
                              <w:rPr>
                                <w:rFonts w:asciiTheme="minorHAnsi" w:hAnsiTheme="minorHAnsi"/>
                                <w:b/>
                                <w:sz w:val="20"/>
                              </w:rPr>
                              <w:t>330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Zone de texte 69" style="position:absolute;left:0;text-align:left;margin-left:387.3pt;margin-top:37.85pt;width:24.7pt;height:12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2" fillcolor="white [3201]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" w14:anchorId="48D55251">
                <v:textbox inset="0,0,0,0">
                  <w:txbxContent>
                    <w:p>
                      <w:pPr>
                        <w:rPr>
                          <w:rFonts w:asciiTheme="minorHAnsi" w:hAnsiTheme="minorHAnsi"/>
                          <w:b/>
                          <w:sz w:val="20"/>
                        </w:rPr>
                      </w:pPr>
                      <w:r w:rsidRPr="009E6EED">
                        <w:rPr>
                          <w:rFonts w:asciiTheme="minorHAnsi" w:hAnsiTheme="minorHAnsi"/>
                          <w:b/>
                          <w:sz w:val="20"/>
                        </w:rPr>
                        <w:t xml:space="preserve">330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  <w:lang w:bidi="x-non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8AEFE8" wp14:editId="3D22528D">
                <wp:simplePos x="0" y="0"/>
                <wp:positionH relativeFrom="column">
                  <wp:posOffset>1487593</wp:posOffset>
                </wp:positionH>
                <wp:positionV relativeFrom="paragraph">
                  <wp:posOffset>718185</wp:posOffset>
                </wp:positionV>
                <wp:extent cx="800735" cy="188595"/>
                <wp:effectExtent l="0" t="0" r="0" b="190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735" cy="188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4AAE4B" w14:textId="77777777" w:rsidR="008D7165" w:rsidRDefault="00000000">
                            <w:pPr>
                              <w:rPr>
                                <w:sz w:val="18"/>
                              </w:rPr>
                            </w:pPr>
                            <w:r w:rsidRPr="009E6EED">
                              <w:rPr>
                                <w:sz w:val="18"/>
                              </w:rPr>
                              <w:t>IPE 330 joist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Zone de texte 4" style="position:absolute;left:0;text-align:left;margin-left:117.15pt;margin-top:56.55pt;width:63.05pt;height:1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3" fillcolor="white [3201]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" w14:anchorId="02F9F64D">
                <v:textbox inset="0,0,0,0">
                  <w:txbxContent>
                    <w:p>
                      <w:pPr>
                        <w:rPr>
                          <w:sz w:val="18"/>
                        </w:rPr>
                      </w:pPr>
                      <w:r w:rsidRPr="009E6EED">
                        <w:rPr>
                          <w:sz w:val="18"/>
                        </w:rPr>
                        <w:t xml:space="preserve">IPE 330 joist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2"/>
          <w:lang w:bidi="x-non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C5B8B2" wp14:editId="044B7DD4">
                <wp:simplePos x="0" y="0"/>
                <wp:positionH relativeFrom="column">
                  <wp:posOffset>2496820</wp:posOffset>
                </wp:positionH>
                <wp:positionV relativeFrom="paragraph">
                  <wp:posOffset>717338</wp:posOffset>
                </wp:positionV>
                <wp:extent cx="407141" cy="189018"/>
                <wp:effectExtent l="0" t="0" r="0" b="1905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141" cy="1890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93394" w14:textId="77777777" w:rsidR="008D7165" w:rsidRDefault="0000000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10.0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Zone de texte 70" style="position:absolute;left:0;text-align:left;margin-left:196.6pt;margin-top:56.5pt;width:32.05pt;height:14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4" fillcolor="white [3201]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" w14:anchorId="7927A1F0">
                <v:textbox inset="0,0,0,0">
                  <w:txbxContent>
                    <w:p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10.0 m</w:t>
                      </w:r>
                    </w:p>
                  </w:txbxContent>
                </v:textbox>
              </v:shape>
            </w:pict>
          </mc:Fallback>
        </mc:AlternateContent>
      </w:r>
      <w:r w:rsidRPr="00DA18D3">
        <w:rPr>
          <w:noProof/>
          <w:szCs w:val="22"/>
          <w:lang w:bidi="x-none"/>
        </w:rPr>
        <w:drawing>
          <wp:inline distT="0" distB="0" distL="0" distR="0" wp14:anchorId="5F26D67A" wp14:editId="6FFEE374">
            <wp:extent cx="4905723" cy="1041811"/>
            <wp:effectExtent l="0" t="0" r="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4363" cy="104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60C94" w14:textId="77777777" w:rsidR="008D7165" w:rsidRPr="005A6419" w:rsidRDefault="00000000">
      <w:pPr>
        <w:jc w:val="center"/>
        <w:rPr>
          <w:i/>
          <w:lang w:val="en-US"/>
        </w:rPr>
      </w:pPr>
      <w:r w:rsidRPr="005A6419">
        <w:rPr>
          <w:b/>
          <w:i/>
          <w:lang w:val="en-US"/>
        </w:rPr>
        <w:t xml:space="preserve">Figure 1.1 - </w:t>
      </w:r>
      <w:r w:rsidRPr="005A6419">
        <w:rPr>
          <w:i/>
          <w:lang w:val="en-US"/>
        </w:rPr>
        <w:t>Beam system, joist view</w:t>
      </w:r>
    </w:p>
    <w:p w14:paraId="537D664D" w14:textId="77777777" w:rsidR="008D7165" w:rsidRPr="005A6419" w:rsidRDefault="00000000">
      <w:pPr>
        <w:spacing w:line="240" w:lineRule="auto"/>
        <w:jc w:val="center"/>
        <w:rPr>
          <w:i/>
          <w:lang w:val="en-US"/>
        </w:rPr>
      </w:pPr>
      <w:r>
        <w:rPr>
          <w:i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068D0E1" wp14:editId="70220540">
                <wp:simplePos x="0" y="0"/>
                <wp:positionH relativeFrom="column">
                  <wp:posOffset>2417769</wp:posOffset>
                </wp:positionH>
                <wp:positionV relativeFrom="paragraph">
                  <wp:posOffset>128347</wp:posOffset>
                </wp:positionV>
                <wp:extent cx="1267571" cy="734060"/>
                <wp:effectExtent l="0" t="0" r="15240" b="15240"/>
                <wp:wrapNone/>
                <wp:docPr id="144" name="Groupe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7571" cy="734060"/>
                          <a:chOff x="0" y="0"/>
                          <a:chExt cx="1267571" cy="734060"/>
                        </a:xfrm>
                      </wpg:grpSpPr>
                      <wpg:grpSp>
                        <wpg:cNvPr id="143" name="Groupe 143"/>
                        <wpg:cNvGrpSpPr/>
                        <wpg:grpSpPr>
                          <a:xfrm>
                            <a:off x="0" y="116840"/>
                            <a:ext cx="1266939" cy="29210"/>
                            <a:chOff x="0" y="2540"/>
                            <a:chExt cx="1266939" cy="29210"/>
                          </a:xfrm>
                        </wpg:grpSpPr>
                        <wps:wsp>
                          <wps:cNvPr id="123" name="Connecteur droit 123"/>
                          <wps:cNvCnPr/>
                          <wps:spPr>
                            <a:xfrm>
                              <a:off x="0" y="2540"/>
                              <a:ext cx="1266939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33" name="Groupe 133"/>
                          <wpg:cNvGrpSpPr/>
                          <wpg:grpSpPr>
                            <a:xfrm>
                              <a:off x="50800" y="7620"/>
                              <a:ext cx="248285" cy="24130"/>
                              <a:chOff x="0" y="0"/>
                              <a:chExt cx="248715" cy="24539"/>
                            </a:xfrm>
                          </wpg:grpSpPr>
                          <wps:wsp>
                            <wps:cNvPr id="131" name="Ellipse 131"/>
                            <wps:cNvSpPr/>
                            <wps:spPr>
                              <a:xfrm>
                                <a:off x="227125" y="0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2" name="Ellipse 132"/>
                            <wps:cNvSpPr/>
                            <wps:spPr>
                              <a:xfrm>
                                <a:off x="0" y="2949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4" name="Groupe 134"/>
                          <wpg:cNvGrpSpPr/>
                          <wpg:grpSpPr>
                            <a:xfrm>
                              <a:off x="505460" y="5715"/>
                              <a:ext cx="248715" cy="23495"/>
                              <a:chOff x="0" y="-1905"/>
                              <a:chExt cx="248715" cy="23495"/>
                            </a:xfrm>
                          </wpg:grpSpPr>
                          <wps:wsp>
                            <wps:cNvPr id="135" name="Ellipse 135"/>
                            <wps:cNvSpPr/>
                            <wps:spPr>
                              <a:xfrm>
                                <a:off x="227125" y="0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" name="Ellipse 136"/>
                            <wps:cNvSpPr/>
                            <wps:spPr>
                              <a:xfrm>
                                <a:off x="0" y="-1905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7" name="Groupe 137"/>
                          <wpg:cNvGrpSpPr/>
                          <wpg:grpSpPr>
                            <a:xfrm>
                              <a:off x="965200" y="2949"/>
                              <a:ext cx="248715" cy="23086"/>
                              <a:chOff x="0" y="2949"/>
                              <a:chExt cx="248715" cy="23086"/>
                            </a:xfrm>
                          </wpg:grpSpPr>
                          <wps:wsp>
                            <wps:cNvPr id="138" name="Ellipse 138"/>
                            <wps:cNvSpPr/>
                            <wps:spPr>
                              <a:xfrm>
                                <a:off x="227125" y="4445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9" name="Ellipse 139"/>
                            <wps:cNvSpPr/>
                            <wps:spPr>
                              <a:xfrm>
                                <a:off x="0" y="2949"/>
                                <a:ext cx="21590" cy="2159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42" name="Groupe 142"/>
                        <wpg:cNvGrpSpPr/>
                        <wpg:grpSpPr>
                          <a:xfrm>
                            <a:off x="0" y="0"/>
                            <a:ext cx="1267571" cy="734060"/>
                            <a:chOff x="5713" y="0"/>
                            <a:chExt cx="1267164" cy="736435"/>
                          </a:xfrm>
                        </wpg:grpSpPr>
                        <wps:wsp>
                          <wps:cNvPr id="118" name="Connecteur droit 118"/>
                          <wps:cNvCnPr/>
                          <wps:spPr>
                            <a:xfrm>
                              <a:off x="5938" y="83127"/>
                              <a:ext cx="1266939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1" name="Rectangle 121"/>
                          <wps:cNvSpPr/>
                          <wps:spPr>
                            <a:xfrm>
                              <a:off x="5938" y="243992"/>
                              <a:ext cx="547967" cy="112311"/>
                            </a:xfrm>
                            <a:custGeom>
                              <a:avLst/>
                              <a:gdLst>
                                <a:gd name="connsiteX0" fmla="*/ 0 w 495683"/>
                                <a:gd name="connsiteY0" fmla="*/ 0 h 111949"/>
                                <a:gd name="connsiteX1" fmla="*/ 495683 w 495683"/>
                                <a:gd name="connsiteY1" fmla="*/ 0 h 111949"/>
                                <a:gd name="connsiteX2" fmla="*/ 495683 w 495683"/>
                                <a:gd name="connsiteY2" fmla="*/ 111949 h 111949"/>
                                <a:gd name="connsiteX3" fmla="*/ 0 w 495683"/>
                                <a:gd name="connsiteY3" fmla="*/ 111949 h 111949"/>
                                <a:gd name="connsiteX4" fmla="*/ 0 w 495683"/>
                                <a:gd name="connsiteY4" fmla="*/ 0 h 111949"/>
                                <a:gd name="connsiteX0" fmla="*/ 0 w 495683"/>
                                <a:gd name="connsiteY0" fmla="*/ 0 h 111949"/>
                                <a:gd name="connsiteX1" fmla="*/ 383257 w 495683"/>
                                <a:gd name="connsiteY1" fmla="*/ 0 h 111949"/>
                                <a:gd name="connsiteX2" fmla="*/ 495683 w 495683"/>
                                <a:gd name="connsiteY2" fmla="*/ 111949 h 111949"/>
                                <a:gd name="connsiteX3" fmla="*/ 0 w 495683"/>
                                <a:gd name="connsiteY3" fmla="*/ 111949 h 111949"/>
                                <a:gd name="connsiteX4" fmla="*/ 0 w 495683"/>
                                <a:gd name="connsiteY4" fmla="*/ 0 h 11194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495683" h="111949">
                                  <a:moveTo>
                                    <a:pt x="0" y="0"/>
                                  </a:moveTo>
                                  <a:lnTo>
                                    <a:pt x="383257" y="0"/>
                                  </a:lnTo>
                                  <a:lnTo>
                                    <a:pt x="495683" y="111949"/>
                                  </a:lnTo>
                                  <a:lnTo>
                                    <a:pt x="0" y="1119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Rectangle 122"/>
                          <wps:cNvSpPr/>
                          <wps:spPr>
                            <a:xfrm>
                              <a:off x="712072" y="243879"/>
                              <a:ext cx="560694" cy="124257"/>
                            </a:xfrm>
                            <a:custGeom>
                              <a:avLst/>
                              <a:gdLst>
                                <a:gd name="connsiteX0" fmla="*/ 0 w 478762"/>
                                <a:gd name="connsiteY0" fmla="*/ 0 h 123856"/>
                                <a:gd name="connsiteX1" fmla="*/ 478762 w 478762"/>
                                <a:gd name="connsiteY1" fmla="*/ 0 h 123856"/>
                                <a:gd name="connsiteX2" fmla="*/ 478762 w 478762"/>
                                <a:gd name="connsiteY2" fmla="*/ 123856 h 123856"/>
                                <a:gd name="connsiteX3" fmla="*/ 0 w 478762"/>
                                <a:gd name="connsiteY3" fmla="*/ 123856 h 123856"/>
                                <a:gd name="connsiteX4" fmla="*/ 0 w 478762"/>
                                <a:gd name="connsiteY4" fmla="*/ 0 h 123856"/>
                                <a:gd name="connsiteX0" fmla="*/ 176019 w 478762"/>
                                <a:gd name="connsiteY0" fmla="*/ 113 h 123856"/>
                                <a:gd name="connsiteX1" fmla="*/ 478762 w 478762"/>
                                <a:gd name="connsiteY1" fmla="*/ 0 h 123856"/>
                                <a:gd name="connsiteX2" fmla="*/ 478762 w 478762"/>
                                <a:gd name="connsiteY2" fmla="*/ 123856 h 123856"/>
                                <a:gd name="connsiteX3" fmla="*/ 0 w 478762"/>
                                <a:gd name="connsiteY3" fmla="*/ 123856 h 123856"/>
                                <a:gd name="connsiteX4" fmla="*/ 176019 w 478762"/>
                                <a:gd name="connsiteY4" fmla="*/ 113 h 123856"/>
                                <a:gd name="connsiteX0" fmla="*/ 0 w 478762"/>
                                <a:gd name="connsiteY0" fmla="*/ 113 h 123856"/>
                                <a:gd name="connsiteX1" fmla="*/ 478762 w 478762"/>
                                <a:gd name="connsiteY1" fmla="*/ 0 h 123856"/>
                                <a:gd name="connsiteX2" fmla="*/ 478762 w 478762"/>
                                <a:gd name="connsiteY2" fmla="*/ 123856 h 123856"/>
                                <a:gd name="connsiteX3" fmla="*/ 0 w 478762"/>
                                <a:gd name="connsiteY3" fmla="*/ 123856 h 123856"/>
                                <a:gd name="connsiteX4" fmla="*/ 0 w 478762"/>
                                <a:gd name="connsiteY4" fmla="*/ 113 h 123856"/>
                                <a:gd name="connsiteX0" fmla="*/ 57129 w 478762"/>
                                <a:gd name="connsiteY0" fmla="*/ 113 h 123856"/>
                                <a:gd name="connsiteX1" fmla="*/ 478762 w 478762"/>
                                <a:gd name="connsiteY1" fmla="*/ 0 h 123856"/>
                                <a:gd name="connsiteX2" fmla="*/ 478762 w 478762"/>
                                <a:gd name="connsiteY2" fmla="*/ 123856 h 123856"/>
                                <a:gd name="connsiteX3" fmla="*/ 0 w 478762"/>
                                <a:gd name="connsiteY3" fmla="*/ 123856 h 123856"/>
                                <a:gd name="connsiteX4" fmla="*/ 57129 w 478762"/>
                                <a:gd name="connsiteY4" fmla="*/ 113 h 123856"/>
                                <a:gd name="connsiteX0" fmla="*/ 94605 w 478762"/>
                                <a:gd name="connsiteY0" fmla="*/ 113 h 123856"/>
                                <a:gd name="connsiteX1" fmla="*/ 478762 w 478762"/>
                                <a:gd name="connsiteY1" fmla="*/ 0 h 123856"/>
                                <a:gd name="connsiteX2" fmla="*/ 478762 w 478762"/>
                                <a:gd name="connsiteY2" fmla="*/ 123856 h 123856"/>
                                <a:gd name="connsiteX3" fmla="*/ 0 w 478762"/>
                                <a:gd name="connsiteY3" fmla="*/ 123856 h 123856"/>
                                <a:gd name="connsiteX4" fmla="*/ 94605 w 478762"/>
                                <a:gd name="connsiteY4" fmla="*/ 113 h 12385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478762" h="123856">
                                  <a:moveTo>
                                    <a:pt x="94605" y="113"/>
                                  </a:moveTo>
                                  <a:lnTo>
                                    <a:pt x="478762" y="0"/>
                                  </a:lnTo>
                                  <a:lnTo>
                                    <a:pt x="478762" y="123856"/>
                                  </a:lnTo>
                                  <a:lnTo>
                                    <a:pt x="0" y="123856"/>
                                  </a:lnTo>
                                  <a:lnTo>
                                    <a:pt x="94605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Rectangle 125"/>
                          <wps:cNvSpPr/>
                          <wps:spPr>
                            <a:xfrm>
                              <a:off x="623359" y="160316"/>
                              <a:ext cx="35560" cy="19748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Connecteur droit 126"/>
                          <wps:cNvCnPr/>
                          <wps:spPr>
                            <a:xfrm>
                              <a:off x="5713" y="5937"/>
                              <a:ext cx="0" cy="402167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6"/>
                            </a:lnRef>
                            <a:fillRef idx="0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" name="Connecteur droit 127"/>
                          <wps:cNvCnPr/>
                          <wps:spPr>
                            <a:xfrm>
                              <a:off x="1272131" y="0"/>
                              <a:ext cx="0" cy="402167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prstDash val="dash"/>
                            </a:ln>
                            <a:effectLst/>
                          </wps:spPr>
                          <wps:style>
                            <a:lnRef idx="1">
                              <a:schemeClr val="accent6"/>
                            </a:lnRef>
                            <a:fillRef idx="0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Rectangle 128"/>
                          <wps:cNvSpPr/>
                          <wps:spPr>
                            <a:xfrm>
                              <a:off x="605753" y="148441"/>
                              <a:ext cx="68400" cy="2476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" name="Forme libre 141"/>
                          <wps:cNvSpPr/>
                          <wps:spPr>
                            <a:xfrm>
                              <a:off x="427512" y="368135"/>
                              <a:ext cx="424180" cy="368300"/>
                            </a:xfrm>
                            <a:custGeom>
                              <a:avLst/>
                              <a:gdLst>
                                <a:gd name="connsiteX0" fmla="*/ 2540 w 424180"/>
                                <a:gd name="connsiteY0" fmla="*/ 0 h 370840"/>
                                <a:gd name="connsiteX1" fmla="*/ 0 w 424180"/>
                                <a:gd name="connsiteY1" fmla="*/ 43180 h 370840"/>
                                <a:gd name="connsiteX2" fmla="*/ 170180 w 424180"/>
                                <a:gd name="connsiteY2" fmla="*/ 40640 h 370840"/>
                                <a:gd name="connsiteX3" fmla="*/ 203200 w 424180"/>
                                <a:gd name="connsiteY3" fmla="*/ 60960 h 370840"/>
                                <a:gd name="connsiteX4" fmla="*/ 203200 w 424180"/>
                                <a:gd name="connsiteY4" fmla="*/ 370840 h 370840"/>
                                <a:gd name="connsiteX5" fmla="*/ 228600 w 424180"/>
                                <a:gd name="connsiteY5" fmla="*/ 368300 h 370840"/>
                                <a:gd name="connsiteX6" fmla="*/ 223520 w 424180"/>
                                <a:gd name="connsiteY6" fmla="*/ 66040 h 370840"/>
                                <a:gd name="connsiteX7" fmla="*/ 254000 w 424180"/>
                                <a:gd name="connsiteY7" fmla="*/ 35560 h 370840"/>
                                <a:gd name="connsiteX8" fmla="*/ 421640 w 424180"/>
                                <a:gd name="connsiteY8" fmla="*/ 33020 h 370840"/>
                                <a:gd name="connsiteX9" fmla="*/ 424180 w 424180"/>
                                <a:gd name="connsiteY9" fmla="*/ 2540 h 370840"/>
                                <a:gd name="connsiteX10" fmla="*/ 2540 w 424180"/>
                                <a:gd name="connsiteY10" fmla="*/ 0 h 370840"/>
                                <a:gd name="connsiteX0" fmla="*/ 2540 w 424180"/>
                                <a:gd name="connsiteY0" fmla="*/ 0 h 370840"/>
                                <a:gd name="connsiteX1" fmla="*/ 0 w 424180"/>
                                <a:gd name="connsiteY1" fmla="*/ 43180 h 370840"/>
                                <a:gd name="connsiteX2" fmla="*/ 175260 w 424180"/>
                                <a:gd name="connsiteY2" fmla="*/ 34925 h 370840"/>
                                <a:gd name="connsiteX3" fmla="*/ 203200 w 424180"/>
                                <a:gd name="connsiteY3" fmla="*/ 60960 h 370840"/>
                                <a:gd name="connsiteX4" fmla="*/ 203200 w 424180"/>
                                <a:gd name="connsiteY4" fmla="*/ 370840 h 370840"/>
                                <a:gd name="connsiteX5" fmla="*/ 228600 w 424180"/>
                                <a:gd name="connsiteY5" fmla="*/ 368300 h 370840"/>
                                <a:gd name="connsiteX6" fmla="*/ 223520 w 424180"/>
                                <a:gd name="connsiteY6" fmla="*/ 66040 h 370840"/>
                                <a:gd name="connsiteX7" fmla="*/ 254000 w 424180"/>
                                <a:gd name="connsiteY7" fmla="*/ 35560 h 370840"/>
                                <a:gd name="connsiteX8" fmla="*/ 421640 w 424180"/>
                                <a:gd name="connsiteY8" fmla="*/ 33020 h 370840"/>
                                <a:gd name="connsiteX9" fmla="*/ 424180 w 424180"/>
                                <a:gd name="connsiteY9" fmla="*/ 2540 h 370840"/>
                                <a:gd name="connsiteX10" fmla="*/ 2540 w 424180"/>
                                <a:gd name="connsiteY10" fmla="*/ 0 h 370840"/>
                                <a:gd name="connsiteX0" fmla="*/ 2540 w 424180"/>
                                <a:gd name="connsiteY0" fmla="*/ 0 h 370840"/>
                                <a:gd name="connsiteX1" fmla="*/ 0 w 424180"/>
                                <a:gd name="connsiteY1" fmla="*/ 34925 h 370840"/>
                                <a:gd name="connsiteX2" fmla="*/ 175260 w 424180"/>
                                <a:gd name="connsiteY2" fmla="*/ 34925 h 370840"/>
                                <a:gd name="connsiteX3" fmla="*/ 203200 w 424180"/>
                                <a:gd name="connsiteY3" fmla="*/ 60960 h 370840"/>
                                <a:gd name="connsiteX4" fmla="*/ 203200 w 424180"/>
                                <a:gd name="connsiteY4" fmla="*/ 370840 h 370840"/>
                                <a:gd name="connsiteX5" fmla="*/ 228600 w 424180"/>
                                <a:gd name="connsiteY5" fmla="*/ 368300 h 370840"/>
                                <a:gd name="connsiteX6" fmla="*/ 223520 w 424180"/>
                                <a:gd name="connsiteY6" fmla="*/ 66040 h 370840"/>
                                <a:gd name="connsiteX7" fmla="*/ 254000 w 424180"/>
                                <a:gd name="connsiteY7" fmla="*/ 35560 h 370840"/>
                                <a:gd name="connsiteX8" fmla="*/ 421640 w 424180"/>
                                <a:gd name="connsiteY8" fmla="*/ 33020 h 370840"/>
                                <a:gd name="connsiteX9" fmla="*/ 424180 w 424180"/>
                                <a:gd name="connsiteY9" fmla="*/ 2540 h 370840"/>
                                <a:gd name="connsiteX10" fmla="*/ 2540 w 424180"/>
                                <a:gd name="connsiteY10" fmla="*/ 0 h 370840"/>
                                <a:gd name="connsiteX0" fmla="*/ 2540 w 424180"/>
                                <a:gd name="connsiteY0" fmla="*/ 0 h 370840"/>
                                <a:gd name="connsiteX1" fmla="*/ 0 w 424180"/>
                                <a:gd name="connsiteY1" fmla="*/ 34925 h 370840"/>
                                <a:gd name="connsiteX2" fmla="*/ 175260 w 424180"/>
                                <a:gd name="connsiteY2" fmla="*/ 34925 h 370840"/>
                                <a:gd name="connsiteX3" fmla="*/ 203200 w 424180"/>
                                <a:gd name="connsiteY3" fmla="*/ 60960 h 370840"/>
                                <a:gd name="connsiteX4" fmla="*/ 203200 w 424180"/>
                                <a:gd name="connsiteY4" fmla="*/ 370840 h 370840"/>
                                <a:gd name="connsiteX5" fmla="*/ 228600 w 424180"/>
                                <a:gd name="connsiteY5" fmla="*/ 368300 h 370840"/>
                                <a:gd name="connsiteX6" fmla="*/ 223520 w 424180"/>
                                <a:gd name="connsiteY6" fmla="*/ 66040 h 370840"/>
                                <a:gd name="connsiteX7" fmla="*/ 254000 w 424180"/>
                                <a:gd name="connsiteY7" fmla="*/ 35560 h 370840"/>
                                <a:gd name="connsiteX8" fmla="*/ 424180 w 424180"/>
                                <a:gd name="connsiteY8" fmla="*/ 34925 h 370840"/>
                                <a:gd name="connsiteX9" fmla="*/ 424180 w 424180"/>
                                <a:gd name="connsiteY9" fmla="*/ 2540 h 370840"/>
                                <a:gd name="connsiteX10" fmla="*/ 2540 w 424180"/>
                                <a:gd name="connsiteY10" fmla="*/ 0 h 370840"/>
                                <a:gd name="connsiteX0" fmla="*/ 2540 w 424180"/>
                                <a:gd name="connsiteY0" fmla="*/ 0 h 370840"/>
                                <a:gd name="connsiteX1" fmla="*/ 0 w 424180"/>
                                <a:gd name="connsiteY1" fmla="*/ 34925 h 370840"/>
                                <a:gd name="connsiteX2" fmla="*/ 175260 w 424180"/>
                                <a:gd name="connsiteY2" fmla="*/ 34925 h 370840"/>
                                <a:gd name="connsiteX3" fmla="*/ 203200 w 424180"/>
                                <a:gd name="connsiteY3" fmla="*/ 60960 h 370840"/>
                                <a:gd name="connsiteX4" fmla="*/ 203200 w 424180"/>
                                <a:gd name="connsiteY4" fmla="*/ 370840 h 370840"/>
                                <a:gd name="connsiteX5" fmla="*/ 228600 w 424180"/>
                                <a:gd name="connsiteY5" fmla="*/ 368300 h 370840"/>
                                <a:gd name="connsiteX6" fmla="*/ 223520 w 424180"/>
                                <a:gd name="connsiteY6" fmla="*/ 66040 h 370840"/>
                                <a:gd name="connsiteX7" fmla="*/ 254000 w 424180"/>
                                <a:gd name="connsiteY7" fmla="*/ 35560 h 370840"/>
                                <a:gd name="connsiteX8" fmla="*/ 424180 w 424180"/>
                                <a:gd name="connsiteY8" fmla="*/ 34925 h 370840"/>
                                <a:gd name="connsiteX9" fmla="*/ 424180 w 424180"/>
                                <a:gd name="connsiteY9" fmla="*/ 2540 h 370840"/>
                                <a:gd name="connsiteX10" fmla="*/ 2540 w 424180"/>
                                <a:gd name="connsiteY10" fmla="*/ 0 h 370840"/>
                                <a:gd name="connsiteX0" fmla="*/ 0 w 424180"/>
                                <a:gd name="connsiteY0" fmla="*/ 254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3200 w 424180"/>
                                <a:gd name="connsiteY4" fmla="*/ 368300 h 368300"/>
                                <a:gd name="connsiteX5" fmla="*/ 228600 w 424180"/>
                                <a:gd name="connsiteY5" fmla="*/ 36576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2540 h 368300"/>
                                <a:gd name="connsiteX0" fmla="*/ 0 w 424180"/>
                                <a:gd name="connsiteY0" fmla="*/ 508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3200 w 424180"/>
                                <a:gd name="connsiteY4" fmla="*/ 368300 h 368300"/>
                                <a:gd name="connsiteX5" fmla="*/ 228600 w 424180"/>
                                <a:gd name="connsiteY5" fmla="*/ 36576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508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3200 w 424180"/>
                                <a:gd name="connsiteY4" fmla="*/ 368300 h 368300"/>
                                <a:gd name="connsiteX5" fmla="*/ 228600 w 424180"/>
                                <a:gd name="connsiteY5" fmla="*/ 36576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2565 w 424180"/>
                                <a:gd name="connsiteY4" fmla="*/ 368300 h 368300"/>
                                <a:gd name="connsiteX5" fmla="*/ 228600 w 424180"/>
                                <a:gd name="connsiteY5" fmla="*/ 36576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256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637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3520 w 424180"/>
                                <a:gd name="connsiteY6" fmla="*/ 63500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637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6060 w 424180"/>
                                <a:gd name="connsiteY6" fmla="*/ 48895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637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6060 w 424180"/>
                                <a:gd name="connsiteY6" fmla="*/ 62865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3200 w 424180"/>
                                <a:gd name="connsiteY3" fmla="*/ 58420 h 368300"/>
                                <a:gd name="connsiteX4" fmla="*/ 20637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6060 w 424180"/>
                                <a:gd name="connsiteY6" fmla="*/ 48895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  <a:gd name="connsiteX0" fmla="*/ 0 w 424180"/>
                                <a:gd name="connsiteY0" fmla="*/ 0 h 368300"/>
                                <a:gd name="connsiteX1" fmla="*/ 0 w 424180"/>
                                <a:gd name="connsiteY1" fmla="*/ 32385 h 368300"/>
                                <a:gd name="connsiteX2" fmla="*/ 175260 w 424180"/>
                                <a:gd name="connsiteY2" fmla="*/ 32385 h 368300"/>
                                <a:gd name="connsiteX3" fmla="*/ 206375 w 424180"/>
                                <a:gd name="connsiteY3" fmla="*/ 48895 h 368300"/>
                                <a:gd name="connsiteX4" fmla="*/ 206375 w 424180"/>
                                <a:gd name="connsiteY4" fmla="*/ 368300 h 368300"/>
                                <a:gd name="connsiteX5" fmla="*/ 226060 w 424180"/>
                                <a:gd name="connsiteY5" fmla="*/ 368300 h 368300"/>
                                <a:gd name="connsiteX6" fmla="*/ 226060 w 424180"/>
                                <a:gd name="connsiteY6" fmla="*/ 48895 h 368300"/>
                                <a:gd name="connsiteX7" fmla="*/ 254000 w 424180"/>
                                <a:gd name="connsiteY7" fmla="*/ 33020 h 368300"/>
                                <a:gd name="connsiteX8" fmla="*/ 424180 w 424180"/>
                                <a:gd name="connsiteY8" fmla="*/ 32385 h 368300"/>
                                <a:gd name="connsiteX9" fmla="*/ 424180 w 424180"/>
                                <a:gd name="connsiteY9" fmla="*/ 0 h 368300"/>
                                <a:gd name="connsiteX10" fmla="*/ 0 w 424180"/>
                                <a:gd name="connsiteY10" fmla="*/ 0 h 3683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424180" h="368300">
                                  <a:moveTo>
                                    <a:pt x="0" y="0"/>
                                  </a:moveTo>
                                  <a:lnTo>
                                    <a:pt x="0" y="32385"/>
                                  </a:lnTo>
                                  <a:lnTo>
                                    <a:pt x="175260" y="32385"/>
                                  </a:lnTo>
                                  <a:lnTo>
                                    <a:pt x="206375" y="48895"/>
                                  </a:lnTo>
                                  <a:cubicBezTo>
                                    <a:pt x="206163" y="152188"/>
                                    <a:pt x="206587" y="265007"/>
                                    <a:pt x="206375" y="368300"/>
                                  </a:cubicBezTo>
                                  <a:lnTo>
                                    <a:pt x="226060" y="368300"/>
                                  </a:lnTo>
                                  <a:cubicBezTo>
                                    <a:pt x="224367" y="267547"/>
                                    <a:pt x="227753" y="149648"/>
                                    <a:pt x="226060" y="48895"/>
                                  </a:cubicBezTo>
                                  <a:lnTo>
                                    <a:pt x="254000" y="33020"/>
                                  </a:lnTo>
                                  <a:lnTo>
                                    <a:pt x="424180" y="32385"/>
                                  </a:lnTo>
                                  <a:lnTo>
                                    <a:pt x="42418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50000"/>
                              </a:schemeClr>
                            </a:solidFill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e 144" style="position:absolute;margin-left:190.4pt;margin-top:10.1pt;width:99.8pt;height:57.8pt;z-index:251671552" coordsize="12675,7340" o:spid="_x0000_s10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" w14:anchorId="171A5116">
                <v:group id="Groupe 143" style="position:absolute;top:1168;width:12669;height:292" coordsize="12669,292" coordorigin=",25" o:spid="_x0000_s10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">
                  <v:line id="Connecteur droit 123" style="position:absolute;visibility:visible;mso-wrap-style:square" o:spid="_x0000_s1028" strokecolor="black [3213]" strokeweight="1.25pt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" from="0,25" to="12669,25"/>
                  <v:group id="Groupe 133" style="position:absolute;left:508;top:76;width:2482;height:241" coordsize="248715,24539" o:spid="_x0000_s10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">
                    <v:oval id="Ellipse 131" style="position:absolute;left:227125;width:21590;height:21590;visibility:visible;mso-wrap-style:square;v-text-anchor:middle" o:spid="_x0000_s1030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"/>
                    <v:oval id="Ellipse 132" style="position:absolute;top:2949;width:21590;height:21590;visibility:visible;mso-wrap-style:square;v-text-anchor:middle" o:spid="_x0000_s1031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"/>
                  </v:group>
                  <v:group id="Groupe 134" style="position:absolute;left:5054;top:57;width:2487;height:235" coordsize="248715,23495" coordorigin=",-1905" o:spid="_x0000_s10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">
                    <v:oval id="Ellipse 135" style="position:absolute;left:227125;width:21590;height:21590;visibility:visible;mso-wrap-style:square;v-text-anchor:middle" o:spid="_x0000_s1033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"/>
                    <v:oval id="Ellipse 136" style="position:absolute;top:-1905;width:21590;height:21590;visibility:visible;mso-wrap-style:square;v-text-anchor:middle" o:spid="_x0000_s1034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"/>
                  </v:group>
                  <v:group id="Groupe 137" style="position:absolute;left:9652;top:29;width:2487;height:231" coordsize="248715,23086" coordorigin=",2949" o:spid="_x0000_s10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">
                    <v:oval id="Ellipse 138" style="position:absolute;left:227125;top:4445;width:21590;height:21590;visibility:visible;mso-wrap-style:square;v-text-anchor:middle" o:spid="_x0000_s1036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"/>
                    <v:oval id="Ellipse 139" style="position:absolute;top:2949;width:21590;height:21590;visibility:visible;mso-wrap-style:square;v-text-anchor:middle" o:spid="_x0000_s1037" fillcolor="windowText" stroked="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"/>
                  </v:group>
                </v:group>
                <v:group id="Groupe 142" style="position:absolute;width:12675;height:7340" coordsize="12671,7364" coordorigin="57" o:spid="_x0000_s10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">
                  <v:line id="Connecteur droit 118" style="position:absolute;visibility:visible;mso-wrap-style:square" o:spid="_x0000_s1039" strokecolor="#7f7f7f [1612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" from="59,831" to="12728,831"/>
                  <v:shape id="Rectangle 121" style="position:absolute;left:59;top:2439;width:5480;height:1124;visibility:visible;mso-wrap-style:square;v-text-anchor:middle" coordsize="495683,111949" o:spid="_x0000_s1040" fillcolor="#f2dbdb [661]" strokecolor="black [3213]" path="m,l383257,,495683,111949,,111949,,x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">
                    <v:path arrowok="t" o:connecttype="custom" o:connectlocs="0,0;423682,0;547967,112311;0,112311;0,0" o:connectangles="0,0,0,0,0"/>
                  </v:shape>
                  <v:shape id="Rectangle 122" style="position:absolute;left:7120;top:2438;width:5607;height:1243;visibility:visible;mso-wrap-style:square;v-text-anchor:middle" coordsize="478762,123856" o:spid="_x0000_s1041" fillcolor="#f2dbdb [661]" strokecolor="black [3213]" path="m94605,113l478762,r,123856l,123856,94605,113x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">
                    <v:path arrowok="t" o:connecttype="custom" o:connectlocs="110795,113;560694,0;560694,124257;0,124257;110795,113" o:connectangles="0,0,0,0,0"/>
                  </v:shape>
                  <v:rect id="Rectangle 125" style="position:absolute;left:6233;top:1603;width:356;height:1975;visibility:visible;mso-wrap-style:square;v-text-anchor:middle" o:spid="_x0000_s1042" fillcolor="white [3212]" strokecolor="black [3213]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"/>
                  <v:line id="Connecteur droit 126" style="position:absolute;visibility:visible;mso-wrap-style:square" o:spid="_x0000_s1043" strokecolor="black [3213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" from="57,59" to="57,4081">
                    <v:stroke dashstyle="dash"/>
                  </v:line>
                  <v:line id="Connecteur droit 127" style="position:absolute;visibility:visible;mso-wrap-style:square" o:spid="_x0000_s1044" strokecolor="black [3213]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" from="12721,0" to="12721,4021">
                    <v:stroke dashstyle="dash"/>
                  </v:line>
                  <v:rect id="Rectangle 128" style="position:absolute;left:6057;top:1484;width:684;height:248;visibility:visible;mso-wrap-style:square;v-text-anchor:middle" o:spid="_x0000_s1045" fillcolor="white [3212]" strokecolor="black [3213]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"/>
                  <v:shape id="Forme libre 141" style="position:absolute;left:4275;top:3681;width:4241;height:3683;visibility:visible;mso-wrap-style:square;v-text-anchor:middle" coordsize="424180,368300" o:spid="_x0000_s1046" fillcolor="#7f7f7f [1612]" strokecolor="#7f7f7f [1612]" path="m,l,32385r175260,l206375,48895v-212,103293,212,216112,,319405l226060,368300v-1693,-100753,1693,-218652,,-319405l254000,33020r170180,-635l424180,,,x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">
                    <v:path arrowok="t" o:connecttype="custom" o:connectlocs="0,0;0,32385;175260,32385;206375,48895;206375,368300;226060,368300;226060,48895;254000,33020;424180,32385;424180,0;0,0" o:connectangles="0,0,0,0,0,0,0,0,0,0,0"/>
                  </v:shape>
                </v:group>
              </v:group>
            </w:pict>
          </mc:Fallback>
        </mc:AlternateContent>
      </w:r>
    </w:p>
    <w:p w14:paraId="0CCA7E54" w14:textId="77777777" w:rsidR="00113D11" w:rsidRPr="005A6419" w:rsidRDefault="00113D11" w:rsidP="00113D11">
      <w:pPr>
        <w:spacing w:line="240" w:lineRule="auto"/>
        <w:jc w:val="center"/>
        <w:rPr>
          <w:i/>
          <w:lang w:val="en-US"/>
        </w:rPr>
      </w:pPr>
    </w:p>
    <w:p w14:paraId="4F5D14A3" w14:textId="77777777" w:rsidR="00113D11" w:rsidRPr="005A6419" w:rsidRDefault="00113D11" w:rsidP="00113D11">
      <w:pPr>
        <w:spacing w:line="240" w:lineRule="auto"/>
        <w:jc w:val="center"/>
        <w:rPr>
          <w:i/>
          <w:lang w:val="en-US"/>
        </w:rPr>
      </w:pPr>
    </w:p>
    <w:p w14:paraId="40ED8CED" w14:textId="77777777" w:rsidR="00113D11" w:rsidRPr="005A6419" w:rsidRDefault="00113D11" w:rsidP="00113D11">
      <w:pPr>
        <w:spacing w:line="240" w:lineRule="auto"/>
        <w:jc w:val="center"/>
        <w:rPr>
          <w:i/>
          <w:lang w:val="en-US"/>
        </w:rPr>
      </w:pPr>
    </w:p>
    <w:p w14:paraId="74444686" w14:textId="77777777" w:rsidR="00113D11" w:rsidRPr="005A6419" w:rsidRDefault="00113D11" w:rsidP="00113D11">
      <w:pPr>
        <w:spacing w:line="240" w:lineRule="auto"/>
        <w:jc w:val="center"/>
        <w:rPr>
          <w:i/>
          <w:lang w:val="en-US"/>
        </w:rPr>
      </w:pPr>
    </w:p>
    <w:p w14:paraId="7A526821" w14:textId="77777777" w:rsidR="008D7165" w:rsidRPr="005A6419" w:rsidRDefault="00000000">
      <w:pPr>
        <w:spacing w:line="240" w:lineRule="auto"/>
        <w:jc w:val="center"/>
        <w:rPr>
          <w:i/>
          <w:lang w:val="en-US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306D52" wp14:editId="30DED368">
                <wp:simplePos x="0" y="0"/>
                <wp:positionH relativeFrom="column">
                  <wp:posOffset>2914747</wp:posOffset>
                </wp:positionH>
                <wp:positionV relativeFrom="paragraph">
                  <wp:posOffset>61320</wp:posOffset>
                </wp:positionV>
                <wp:extent cx="314960" cy="2210"/>
                <wp:effectExtent l="0" t="0" r="15240" b="23495"/>
                <wp:wrapNone/>
                <wp:docPr id="119" name="Connecteur droit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960" cy="221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line id="Connecteur droit 119" style="position:absolute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black [3213]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" from="229.5pt,4.85pt" to="254.3pt,5pt" w14:anchorId="6E0F5C1E">
                <v:stroke dashstyle="dash"/>
              </v:line>
            </w:pict>
          </mc:Fallback>
        </mc:AlternateContent>
      </w:r>
    </w:p>
    <w:p w14:paraId="4671B7F1" w14:textId="77777777" w:rsidR="008D7165" w:rsidRPr="005A6419" w:rsidRDefault="00000000">
      <w:pPr>
        <w:jc w:val="center"/>
        <w:rPr>
          <w:i/>
          <w:lang w:val="en-US"/>
        </w:rPr>
      </w:pPr>
      <w:r w:rsidRPr="005A6419">
        <w:rPr>
          <w:b/>
          <w:i/>
          <w:lang w:val="en-US"/>
        </w:rPr>
        <w:t xml:space="preserve">Figure 1.2 - </w:t>
      </w:r>
      <w:r w:rsidRPr="005A6419">
        <w:rPr>
          <w:i/>
          <w:lang w:val="en-US"/>
        </w:rPr>
        <w:t>Cross-section of a joist</w:t>
      </w:r>
    </w:p>
    <w:p w14:paraId="13AA7F6E" w14:textId="77777777" w:rsidR="008231C3" w:rsidRPr="005A6419" w:rsidRDefault="008231C3" w:rsidP="00113D11">
      <w:pPr>
        <w:jc w:val="center"/>
        <w:rPr>
          <w:i/>
          <w:lang w:val="en-US"/>
        </w:rPr>
      </w:pPr>
    </w:p>
    <w:p w14:paraId="0EE76180" w14:textId="77777777" w:rsidR="008D7165" w:rsidRDefault="00000000">
      <w:pPr>
        <w:pStyle w:val="Titre3"/>
      </w:pPr>
      <w:r>
        <w:t>Questions</w:t>
      </w:r>
    </w:p>
    <w:p w14:paraId="5D942A5D" w14:textId="77777777" w:rsidR="008D7165" w:rsidRPr="005A6419" w:rsidRDefault="00000000">
      <w:pPr>
        <w:pStyle w:val="Enumeration"/>
        <w:numPr>
          <w:ilvl w:val="0"/>
          <w:numId w:val="5"/>
        </w:numPr>
        <w:rPr>
          <w:lang w:val="en-US"/>
        </w:rPr>
      </w:pPr>
      <w:r w:rsidRPr="005A6419">
        <w:rPr>
          <w:lang w:val="en-US"/>
        </w:rPr>
        <w:t>Check the structural safety of joists at the construction stage, EE calculation</w:t>
      </w:r>
    </w:p>
    <w:p w14:paraId="182A1AD6" w14:textId="77777777" w:rsidR="008D7165" w:rsidRPr="005A6419" w:rsidRDefault="00000000">
      <w:pPr>
        <w:pStyle w:val="Enumeration"/>
        <w:numPr>
          <w:ilvl w:val="0"/>
          <w:numId w:val="5"/>
        </w:numPr>
        <w:rPr>
          <w:lang w:val="en-US"/>
        </w:rPr>
      </w:pPr>
      <w:r w:rsidRPr="005A6419">
        <w:rPr>
          <w:lang w:val="en-US"/>
        </w:rPr>
        <w:t>Check the structural safety of the joists at the final stage, EP calculation</w:t>
      </w:r>
    </w:p>
    <w:p w14:paraId="2254508C" w14:textId="77777777" w:rsidR="00944929" w:rsidRPr="005A6419" w:rsidRDefault="00944929" w:rsidP="00113D11">
      <w:pPr>
        <w:pStyle w:val="Texte"/>
        <w:rPr>
          <w:lang w:val="en-US"/>
        </w:rPr>
      </w:pPr>
    </w:p>
    <w:p w14:paraId="17A2C54E" w14:textId="77777777" w:rsidR="00E62624" w:rsidRPr="005A6419" w:rsidRDefault="00E62624" w:rsidP="00113D11">
      <w:pPr>
        <w:pStyle w:val="Texte"/>
        <w:rPr>
          <w:lang w:val="en-US"/>
        </w:rPr>
      </w:pPr>
    </w:p>
    <w:p w14:paraId="5A780EE3" w14:textId="77777777" w:rsidR="00E62624" w:rsidRPr="005A6419" w:rsidRDefault="00E62624" w:rsidP="00113D11">
      <w:pPr>
        <w:pStyle w:val="Texte"/>
        <w:rPr>
          <w:lang w:val="en-US"/>
        </w:rPr>
      </w:pPr>
    </w:p>
    <w:p w14:paraId="4ADFF43B" w14:textId="77777777" w:rsidR="006B0748" w:rsidRPr="005A6419" w:rsidRDefault="006B0748" w:rsidP="00113D11">
      <w:pPr>
        <w:pStyle w:val="Texte"/>
        <w:rPr>
          <w:lang w:val="en-US"/>
        </w:rPr>
      </w:pPr>
    </w:p>
    <w:p w14:paraId="0CA94624" w14:textId="77777777" w:rsidR="008D7165" w:rsidRPr="005A6419" w:rsidRDefault="00000000">
      <w:pPr>
        <w:pStyle w:val="Titre3"/>
        <w:rPr>
          <w:u w:val="single"/>
          <w:lang w:val="en-US"/>
        </w:rPr>
      </w:pPr>
      <w:r w:rsidRPr="005A6419">
        <w:rPr>
          <w:u w:val="single"/>
          <w:lang w:val="en-US"/>
        </w:rPr>
        <w:lastRenderedPageBreak/>
        <w:t xml:space="preserve">Problem 2, continuous windchest over 3 bays </w:t>
      </w:r>
      <w:r w:rsidR="00FF24BE" w:rsidRPr="005A6419">
        <w:rPr>
          <w:u w:val="single"/>
          <w:lang w:val="en-US"/>
        </w:rPr>
        <w:t>(TGC11 § 10.7.3)</w:t>
      </w:r>
    </w:p>
    <w:p w14:paraId="54F48A39" w14:textId="77777777" w:rsidR="008D7165" w:rsidRPr="005A6419" w:rsidRDefault="00000000">
      <w:pPr>
        <w:pStyle w:val="Titre3"/>
        <w:rPr>
          <w:lang w:val="en-US"/>
        </w:rPr>
      </w:pPr>
      <w:r w:rsidRPr="005A6419">
        <w:rPr>
          <w:lang w:val="en-US"/>
        </w:rPr>
        <w:t>Data</w:t>
      </w:r>
    </w:p>
    <w:p w14:paraId="4467A0EC" w14:textId="77777777" w:rsidR="008D7165" w:rsidRPr="005A6419" w:rsidRDefault="00000000">
      <w:pPr>
        <w:overflowPunct/>
        <w:spacing w:line="240" w:lineRule="auto"/>
        <w:textAlignment w:val="auto"/>
        <w:rPr>
          <w:szCs w:val="22"/>
          <w:lang w:val="en-US" w:eastAsia="fr-FR"/>
        </w:rPr>
      </w:pPr>
      <w:r w:rsidRPr="005A6419">
        <w:rPr>
          <w:szCs w:val="22"/>
          <w:lang w:val="en-US" w:eastAsia="fr-FR"/>
        </w:rPr>
        <w:t xml:space="preserve">The building used in </w:t>
      </w:r>
      <w:r w:rsidR="00C03F0F" w:rsidRPr="005A6419">
        <w:rPr>
          <w:szCs w:val="22"/>
          <w:lang w:val="en-US" w:eastAsia="fr-FR"/>
        </w:rPr>
        <w:t xml:space="preserve">one of the BAT1 problems </w:t>
      </w:r>
      <w:r w:rsidR="00FF24BE" w:rsidRPr="005A6419">
        <w:rPr>
          <w:szCs w:val="22"/>
          <w:lang w:val="en-US" w:eastAsia="fr-FR"/>
        </w:rPr>
        <w:t xml:space="preserve">(TGC11 § 6.9.3) </w:t>
      </w:r>
      <w:r w:rsidRPr="005A6419">
        <w:rPr>
          <w:szCs w:val="22"/>
          <w:lang w:val="en-US" w:bidi="x-none"/>
        </w:rPr>
        <w:t xml:space="preserve">is </w:t>
      </w:r>
      <w:r w:rsidRPr="005A6419">
        <w:rPr>
          <w:szCs w:val="22"/>
          <w:lang w:val="en-US" w:eastAsia="fr-FR"/>
        </w:rPr>
        <w:t>shown in Figure 2.1 below.</w:t>
      </w:r>
    </w:p>
    <w:p w14:paraId="56954D02" w14:textId="77777777" w:rsidR="008D7165" w:rsidRPr="005A6419" w:rsidRDefault="00000000">
      <w:pPr>
        <w:overflowPunct/>
        <w:spacing w:line="240" w:lineRule="auto"/>
        <w:textAlignment w:val="auto"/>
        <w:rPr>
          <w:szCs w:val="22"/>
          <w:lang w:val="en-US" w:eastAsia="fr-FR"/>
        </w:rPr>
      </w:pPr>
      <w:r w:rsidRPr="005A6419">
        <w:rPr>
          <w:szCs w:val="22"/>
          <w:lang w:val="en-US" w:eastAsia="fr-FR"/>
        </w:rPr>
        <w:t xml:space="preserve">We're going to look at the bed frames of an office floor. It is made up of </w:t>
      </w:r>
      <w:r w:rsidR="008E43F3" w:rsidRPr="005A6419">
        <w:rPr>
          <w:szCs w:val="22"/>
          <w:lang w:val="en-US" w:eastAsia="fr-FR"/>
        </w:rPr>
        <w:t xml:space="preserve">a mixed slab, resting on </w:t>
      </w:r>
      <w:r w:rsidRPr="005A6419">
        <w:rPr>
          <w:szCs w:val="22"/>
          <w:lang w:val="en-US" w:eastAsia="fr-FR"/>
        </w:rPr>
        <w:t xml:space="preserve">joists </w:t>
      </w:r>
      <w:r w:rsidR="008E43F3" w:rsidRPr="005A6419">
        <w:rPr>
          <w:szCs w:val="22"/>
          <w:lang w:val="en-US" w:eastAsia="fr-FR"/>
        </w:rPr>
        <w:t xml:space="preserve">and </w:t>
      </w:r>
      <w:r w:rsidRPr="005A6419">
        <w:rPr>
          <w:szCs w:val="22"/>
          <w:lang w:val="en-US" w:eastAsia="fr-FR"/>
        </w:rPr>
        <w:t>bedplates</w:t>
      </w:r>
      <w:r w:rsidR="008E43F3" w:rsidRPr="005A6419">
        <w:rPr>
          <w:szCs w:val="22"/>
          <w:lang w:val="en-US" w:eastAsia="fr-FR"/>
        </w:rPr>
        <w:t xml:space="preserve">. </w:t>
      </w:r>
      <w:r w:rsidRPr="005A6419">
        <w:rPr>
          <w:szCs w:val="22"/>
          <w:lang w:val="en-US" w:eastAsia="fr-FR"/>
        </w:rPr>
        <w:t xml:space="preserve">The top soles of the joists and the base plates are at the same level (Fig. </w:t>
      </w:r>
      <w:r w:rsidR="008E43F3" w:rsidRPr="005A6419">
        <w:rPr>
          <w:szCs w:val="22"/>
          <w:lang w:val="en-US" w:eastAsia="fr-FR"/>
        </w:rPr>
        <w:t>2.2</w:t>
      </w:r>
      <w:r w:rsidRPr="005A6419">
        <w:rPr>
          <w:szCs w:val="22"/>
          <w:lang w:val="en-US" w:eastAsia="fr-FR"/>
        </w:rPr>
        <w:t>).</w:t>
      </w:r>
      <w:r w:rsidR="00957E43" w:rsidRPr="005A6419">
        <w:rPr>
          <w:szCs w:val="22"/>
          <w:lang w:val="en-US" w:eastAsia="fr-FR"/>
        </w:rPr>
        <w:t xml:space="preserve"> It is assumed that the reaction of the joists on the bedplates corresponds to a uniformly distributed load. The characteristic values of the actions, as well as the load cases to be considered, are defined below.</w:t>
      </w:r>
      <w:r w:rsidR="00DA54B8" w:rsidRPr="005A6419">
        <w:rPr>
          <w:szCs w:val="22"/>
          <w:lang w:val="en-US" w:eastAsia="fr-FR"/>
        </w:rPr>
        <w:t xml:space="preserve"> For your convenience, the values of the corresponding internal forces are also given. The participating width is determined according to the definition in EN 1994-1-1.</w:t>
      </w:r>
    </w:p>
    <w:p w14:paraId="38B8264F" w14:textId="77777777" w:rsidR="00E62624" w:rsidRPr="005A6419" w:rsidRDefault="00E62624" w:rsidP="00C03F0F">
      <w:pPr>
        <w:overflowPunct/>
        <w:spacing w:line="240" w:lineRule="auto"/>
        <w:textAlignment w:val="auto"/>
        <w:rPr>
          <w:sz w:val="18"/>
          <w:szCs w:val="18"/>
          <w:lang w:val="en-US" w:eastAsia="fr-FR"/>
        </w:rPr>
      </w:pPr>
    </w:p>
    <w:p w14:paraId="0BA283B6" w14:textId="77777777" w:rsidR="008D7165" w:rsidRDefault="00000000">
      <w:pPr>
        <w:overflowPunct/>
        <w:spacing w:line="240" w:lineRule="auto"/>
        <w:jc w:val="center"/>
        <w:textAlignment w:val="auto"/>
        <w:rPr>
          <w:sz w:val="18"/>
          <w:szCs w:val="18"/>
          <w:lang w:val="fr-FR" w:eastAsia="fr-FR"/>
        </w:rPr>
      </w:pPr>
      <w:r>
        <w:rPr>
          <w:noProof/>
          <w:sz w:val="18"/>
          <w:szCs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6116D8" wp14:editId="7AB6430B">
                <wp:simplePos x="0" y="0"/>
                <wp:positionH relativeFrom="column">
                  <wp:posOffset>2359025</wp:posOffset>
                </wp:positionH>
                <wp:positionV relativeFrom="paragraph">
                  <wp:posOffset>1052402</wp:posOffset>
                </wp:positionV>
                <wp:extent cx="0" cy="360000"/>
                <wp:effectExtent l="63500" t="25400" r="38100" b="34290"/>
                <wp:wrapNone/>
                <wp:docPr id="79" name="Connecteur droit avec flèch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type id="_x0000_t32" coordsize="21600,21600" o:oned="t" filled="f" o:spt="32" path="m,l21600,21600e" w14:anchorId="5172F8C4">
                <v:path fillok="f" arrowok="t" o:connecttype="none"/>
                <o:lock v:ext="edit" shapetype="t"/>
              </v:shapetype>
              <v:shape id="Connecteur droit avec flèche 79" style="position:absolute;margin-left:185.75pt;margin-top:82.85pt;width:0;height:28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black [3213]" type="#_x0000_t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">
                <v:stroke startarrow="block" endarrow="block"/>
              </v:shape>
            </w:pict>
          </mc:Fallback>
        </mc:AlternateContent>
      </w:r>
      <w:r>
        <w:rPr>
          <w:noProof/>
          <w:sz w:val="18"/>
          <w:szCs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D36F076" wp14:editId="7FB3B542">
                <wp:simplePos x="0" y="0"/>
                <wp:positionH relativeFrom="column">
                  <wp:posOffset>2359660</wp:posOffset>
                </wp:positionH>
                <wp:positionV relativeFrom="paragraph">
                  <wp:posOffset>389255</wp:posOffset>
                </wp:positionV>
                <wp:extent cx="0" cy="648000"/>
                <wp:effectExtent l="63500" t="25400" r="63500" b="38100"/>
                <wp:wrapNone/>
                <wp:docPr id="78" name="Connecteur droit avec flèch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8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Connecteur droit avec flèche 78" style="position:absolute;margin-left:185.8pt;margin-top:30.65pt;width:0;height:5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black [3213]" type="#_x0000_t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" w14:anchorId="0D7E82A8">
                <v:stroke startarrow="block" endarrow="block"/>
              </v:shape>
            </w:pict>
          </mc:Fallback>
        </mc:AlternateContent>
      </w:r>
      <w:r>
        <w:rPr>
          <w:noProof/>
          <w:sz w:val="18"/>
          <w:szCs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3D8F60" wp14:editId="50B22D04">
                <wp:simplePos x="0" y="0"/>
                <wp:positionH relativeFrom="column">
                  <wp:posOffset>2308860</wp:posOffset>
                </wp:positionH>
                <wp:positionV relativeFrom="paragraph">
                  <wp:posOffset>518367</wp:posOffset>
                </wp:positionV>
                <wp:extent cx="914400" cy="1771650"/>
                <wp:effectExtent l="0" t="0" r="0" b="0"/>
                <wp:wrapNone/>
                <wp:docPr id="77" name="Zone de text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635D87" w14:textId="77777777" w:rsidR="008D7165" w:rsidRDefault="00000000">
                            <w:r>
                              <w:t>Home</w:t>
                            </w:r>
                          </w:p>
                          <w:p w14:paraId="6307D8DD" w14:textId="77777777" w:rsidR="00E62624" w:rsidRDefault="00E62624"/>
                          <w:p w14:paraId="3F177871" w14:textId="77777777" w:rsidR="00E62624" w:rsidRDefault="00E62624"/>
                          <w:p w14:paraId="02745EF2" w14:textId="77777777" w:rsidR="008D7165" w:rsidRDefault="00000000">
                            <w:r>
                              <w:t>Offices</w:t>
                            </w:r>
                          </w:p>
                          <w:p w14:paraId="456B1FDD" w14:textId="77777777" w:rsidR="00E62624" w:rsidRDefault="00E62624"/>
                          <w:p w14:paraId="39B232BC" w14:textId="77777777" w:rsidR="008D7165" w:rsidRDefault="00000000">
                            <w:pPr>
                              <w:spacing w:line="360" w:lineRule="auto"/>
                            </w:pPr>
                            <w:r>
                              <w:t>Restaurant</w:t>
                            </w:r>
                          </w:p>
                          <w:p w14:paraId="045131CA" w14:textId="77777777" w:rsidR="008D7165" w:rsidRDefault="00000000">
                            <w:pPr>
                              <w:spacing w:line="360" w:lineRule="auto"/>
                            </w:pPr>
                            <w:r>
                              <w:t>Sale</w:t>
                            </w:r>
                          </w:p>
                          <w:p w14:paraId="39EFBD8B" w14:textId="77777777" w:rsidR="008D7165" w:rsidRDefault="00000000">
                            <w:pPr>
                              <w:spacing w:line="240" w:lineRule="auto"/>
                            </w:pPr>
                            <w:r>
                              <w:t>Basements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Zone de texte 77" style="position:absolute;left:0;text-align:left;margin-left:181.8pt;margin-top:40.8pt;width:1in;height:139.5pt;z-index:2516664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spid="_x0000_s1035" filled="f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" w14:anchorId="2F70EA0F">
                <v:textbox>
                  <w:txbxContent>
                    <w:p>
                      <w:r>
                        <w:t xml:space="preserve">Home</w:t>
                      </w:r>
                    </w:p>
                    <w:p w:rsidR="00E62624" w:rsidRDefault="00E62624" w14:paraId="795D96A1" w14:textId="77777777"/>
                    <w:p w:rsidR="00E62624" w:rsidRDefault="00E62624" w14:paraId="476BB4BC" w14:textId="77777777"/>
                    <w:p>
                      <w:r>
                        <w:t xml:space="preserve">Offices</w:t>
                      </w:r>
                    </w:p>
                    <w:p w:rsidR="00E62624" w:rsidRDefault="00E62624" w14:paraId="0D5FD97F" w14:textId="77777777"/>
                    <w:p>
                      <w:pPr>
                        <w:spacing w:line="360" w:lineRule="auto"/>
                      </w:pPr>
                      <w:r>
                        <w:t xml:space="preserve">Restaurant</w:t>
                      </w:r>
                    </w:p>
                    <w:p>
                      <w:pPr>
                        <w:spacing w:line="360" w:lineRule="auto"/>
                      </w:pPr>
                      <w:r>
                        <w:t xml:space="preserve">Sale</w:t>
                      </w:r>
                    </w:p>
                    <w:p>
                      <w:pPr>
                        <w:spacing w:line="240" w:lineRule="auto"/>
                      </w:pPr>
                      <w:r>
                        <w:t xml:space="preserve">Basements</w:t>
                      </w:r>
                    </w:p>
                  </w:txbxContent>
                </v:textbox>
              </v:shape>
            </w:pict>
          </mc:Fallback>
        </mc:AlternateContent>
      </w:r>
      <w:r w:rsidR="00E62624" w:rsidRPr="00E62624">
        <w:rPr>
          <w:noProof/>
          <w:sz w:val="18"/>
          <w:szCs w:val="18"/>
          <w:lang w:val="fr-FR" w:eastAsia="fr-FR"/>
        </w:rPr>
        <w:drawing>
          <wp:inline distT="0" distB="0" distL="0" distR="0" wp14:anchorId="5E75D5CE" wp14:editId="69983A7E">
            <wp:extent cx="5800815" cy="4963099"/>
            <wp:effectExtent l="0" t="0" r="3175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485" cy="496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9CE1" w14:textId="77777777" w:rsidR="008D7165" w:rsidRPr="005A6419" w:rsidRDefault="00000000">
      <w:pPr>
        <w:jc w:val="center"/>
        <w:rPr>
          <w:bCs/>
          <w:i/>
          <w:lang w:val="en-US"/>
        </w:rPr>
      </w:pPr>
      <w:r w:rsidRPr="005A6419">
        <w:rPr>
          <w:b/>
          <w:i/>
          <w:lang w:val="en-US"/>
        </w:rPr>
        <w:t xml:space="preserve">Figure 2.1 - </w:t>
      </w:r>
      <w:r w:rsidRPr="005A6419">
        <w:rPr>
          <w:bCs/>
          <w:i/>
          <w:lang w:val="en-US"/>
        </w:rPr>
        <w:t>Load-bearing structure of the building</w:t>
      </w:r>
    </w:p>
    <w:p w14:paraId="43C653AE" w14:textId="77777777" w:rsidR="00E62624" w:rsidRDefault="008E43F3" w:rsidP="008E43F3">
      <w:pPr>
        <w:overflowPunct/>
        <w:spacing w:line="240" w:lineRule="auto"/>
        <w:jc w:val="center"/>
        <w:textAlignment w:val="auto"/>
        <w:rPr>
          <w:bCs/>
          <w:sz w:val="18"/>
          <w:szCs w:val="18"/>
          <w:lang w:val="fr-FR" w:eastAsia="fr-FR"/>
        </w:rPr>
      </w:pPr>
      <w:r w:rsidRPr="008E43F3">
        <w:rPr>
          <w:bCs/>
          <w:noProof/>
          <w:sz w:val="18"/>
          <w:szCs w:val="18"/>
          <w:lang w:val="fr-FR" w:eastAsia="fr-FR"/>
        </w:rPr>
        <w:drawing>
          <wp:inline distT="0" distB="0" distL="0" distR="0" wp14:anchorId="1008DAE1" wp14:editId="3EC19AD1">
            <wp:extent cx="4120308" cy="1580328"/>
            <wp:effectExtent l="0" t="0" r="0" b="0"/>
            <wp:docPr id="80" name="Image 80" descr="Une image contenant texte, antenn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Une image contenant texte, antenne, capture d’écran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504" cy="159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5224A" w14:textId="77777777" w:rsidR="00E62624" w:rsidRDefault="00E62624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</w:p>
    <w:p w14:paraId="50812FD2" w14:textId="77777777" w:rsidR="008D7165" w:rsidRDefault="00000000">
      <w:pPr>
        <w:jc w:val="center"/>
        <w:rPr>
          <w:bCs/>
          <w:i/>
        </w:rPr>
      </w:pPr>
      <w:r w:rsidRPr="00021F21">
        <w:rPr>
          <w:b/>
          <w:i/>
        </w:rPr>
        <w:t xml:space="preserve">Figure </w:t>
      </w:r>
      <w:r>
        <w:rPr>
          <w:b/>
          <w:i/>
        </w:rPr>
        <w:t xml:space="preserve">2.2 </w:t>
      </w:r>
      <w:r w:rsidRPr="00021F21">
        <w:rPr>
          <w:b/>
          <w:i/>
        </w:rPr>
        <w:t xml:space="preserve">- </w:t>
      </w:r>
      <w:r>
        <w:rPr>
          <w:bCs/>
          <w:i/>
        </w:rPr>
        <w:t>Mixed floor supports</w:t>
      </w:r>
    </w:p>
    <w:p w14:paraId="07147B50" w14:textId="77777777" w:rsidR="008E43F3" w:rsidRDefault="008E43F3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</w:p>
    <w:p w14:paraId="37CB4E61" w14:textId="77777777" w:rsidR="008E43F3" w:rsidRDefault="008E43F3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  <w:r w:rsidRPr="008E43F3">
        <w:rPr>
          <w:bCs/>
          <w:noProof/>
          <w:sz w:val="18"/>
          <w:szCs w:val="18"/>
          <w:lang w:val="fr-FR" w:eastAsia="fr-FR"/>
        </w:rPr>
        <w:lastRenderedPageBreak/>
        <w:drawing>
          <wp:inline distT="0" distB="0" distL="0" distR="0" wp14:anchorId="245D1CCB" wp14:editId="23265B8F">
            <wp:extent cx="4864100" cy="1343822"/>
            <wp:effectExtent l="0" t="0" r="0" b="2540"/>
            <wp:docPr id="81" name="Image 8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 descr="Une image contenant texte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284" cy="134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AC06C" w14:textId="77777777" w:rsidR="00957E43" w:rsidRDefault="00957E43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  <w:r w:rsidRPr="00957E43">
        <w:rPr>
          <w:bCs/>
          <w:noProof/>
          <w:sz w:val="18"/>
          <w:szCs w:val="18"/>
          <w:lang w:val="fr-FR" w:eastAsia="fr-FR"/>
        </w:rPr>
        <w:drawing>
          <wp:inline distT="0" distB="0" distL="0" distR="0" wp14:anchorId="11933F30" wp14:editId="58EBDDCB">
            <wp:extent cx="5254283" cy="3541558"/>
            <wp:effectExtent l="0" t="0" r="3810" b="1905"/>
            <wp:docPr id="3" name="Image 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xt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473" cy="354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4B944" w14:textId="77777777" w:rsidR="00DA54B8" w:rsidRDefault="00DA54B8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</w:p>
    <w:p w14:paraId="13442ADD" w14:textId="77777777" w:rsidR="008D7165" w:rsidRDefault="00000000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fr-FR" w:eastAsia="fr-FR"/>
        </w:rPr>
      </w:pPr>
      <w:r>
        <w:rPr>
          <w:bCs/>
          <w:noProof/>
          <w:sz w:val="18"/>
          <w:szCs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A887EA" wp14:editId="3B730DAD">
                <wp:simplePos x="0" y="0"/>
                <wp:positionH relativeFrom="column">
                  <wp:posOffset>3184465</wp:posOffset>
                </wp:positionH>
                <wp:positionV relativeFrom="paragraph">
                  <wp:posOffset>515773</wp:posOffset>
                </wp:positionV>
                <wp:extent cx="580677" cy="160187"/>
                <wp:effectExtent l="0" t="0" r="3810" b="508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677" cy="1601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rect id="Rectangle 5" style="position:absolute;margin-left:250.75pt;margin-top:40.6pt;width:45.7pt;height:12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white [3212]" stroked="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" w14:anchorId="6F99FC85"/>
            </w:pict>
          </mc:Fallback>
        </mc:AlternateContent>
      </w:r>
      <w:r w:rsidR="00144DE2" w:rsidRPr="00144DE2">
        <w:rPr>
          <w:bCs/>
          <w:noProof/>
          <w:sz w:val="18"/>
          <w:szCs w:val="18"/>
          <w:lang w:val="fr-FR" w:eastAsia="fr-FR"/>
        </w:rPr>
        <w:drawing>
          <wp:inline distT="0" distB="0" distL="0" distR="0" wp14:anchorId="47E06E74" wp14:editId="07FA325C">
            <wp:extent cx="4881464" cy="3362179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220" cy="337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D2CDD" w14:textId="77777777" w:rsidR="00FF24BE" w:rsidRDefault="00FF24BE" w:rsidP="00957E43">
      <w:pPr>
        <w:pStyle w:val="Titre3"/>
      </w:pPr>
    </w:p>
    <w:p w14:paraId="151EE631" w14:textId="77777777" w:rsidR="008D7165" w:rsidRDefault="00000000">
      <w:pPr>
        <w:pStyle w:val="Titre3"/>
      </w:pPr>
      <w:r>
        <w:lastRenderedPageBreak/>
        <w:t>Questions</w:t>
      </w:r>
    </w:p>
    <w:p w14:paraId="5D71995A" w14:textId="77777777" w:rsidR="008D7165" w:rsidRPr="005A6419" w:rsidRDefault="00000000">
      <w:pPr>
        <w:pStyle w:val="Enumeration"/>
        <w:numPr>
          <w:ilvl w:val="0"/>
          <w:numId w:val="8"/>
        </w:numPr>
        <w:rPr>
          <w:lang w:val="en-US"/>
        </w:rPr>
      </w:pPr>
      <w:r w:rsidRPr="005A6419">
        <w:rPr>
          <w:lang w:val="en-US"/>
        </w:rPr>
        <w:t>Check the buckling and tipping criteria for these bed bases</w:t>
      </w:r>
    </w:p>
    <w:p w14:paraId="6A14EA55" w14:textId="77777777" w:rsidR="008D7165" w:rsidRPr="005A6419" w:rsidRDefault="00000000">
      <w:pPr>
        <w:pStyle w:val="Enumeration"/>
        <w:numPr>
          <w:ilvl w:val="0"/>
          <w:numId w:val="8"/>
        </w:numPr>
        <w:rPr>
          <w:lang w:val="en-US"/>
        </w:rPr>
      </w:pPr>
      <w:r w:rsidRPr="005A6419">
        <w:rPr>
          <w:lang w:val="en-US"/>
        </w:rPr>
        <w:t>Determining internal stresses and checking structural safety at the construction stage</w:t>
      </w:r>
    </w:p>
    <w:p w14:paraId="3F6EBA83" w14:textId="77777777" w:rsidR="008D7165" w:rsidRPr="005A6419" w:rsidRDefault="00000000">
      <w:pPr>
        <w:pStyle w:val="Enumeration"/>
        <w:numPr>
          <w:ilvl w:val="0"/>
          <w:numId w:val="8"/>
        </w:numPr>
        <w:rPr>
          <w:lang w:val="en-US"/>
        </w:rPr>
      </w:pPr>
      <w:r w:rsidRPr="005A6419">
        <w:rPr>
          <w:lang w:val="en-US"/>
        </w:rPr>
        <w:t>Determine the internal forces at the final stage, for an EP calculation with redistribution</w:t>
      </w:r>
    </w:p>
    <w:p w14:paraId="15F60231" w14:textId="77777777" w:rsidR="008D7165" w:rsidRPr="005A6419" w:rsidRDefault="00000000">
      <w:pPr>
        <w:pStyle w:val="Enumeration"/>
        <w:numPr>
          <w:ilvl w:val="0"/>
          <w:numId w:val="5"/>
        </w:numPr>
        <w:rPr>
          <w:lang w:val="en-US"/>
        </w:rPr>
      </w:pPr>
      <w:r w:rsidRPr="005A6419">
        <w:rPr>
          <w:lang w:val="en-US"/>
        </w:rPr>
        <w:t>Check structural safety at the final stage, EP calculation</w:t>
      </w:r>
    </w:p>
    <w:p w14:paraId="19BEDA09" w14:textId="77777777" w:rsidR="008D7165" w:rsidRPr="005A6419" w:rsidRDefault="00000000">
      <w:pPr>
        <w:pStyle w:val="Enumeration"/>
        <w:numPr>
          <w:ilvl w:val="0"/>
          <w:numId w:val="5"/>
        </w:numPr>
        <w:rPr>
          <w:lang w:val="en-US"/>
        </w:rPr>
      </w:pPr>
      <w:r w:rsidRPr="005A6419">
        <w:rPr>
          <w:lang w:val="en-US"/>
        </w:rPr>
        <w:t>Check the deflections at the construction and final stages</w:t>
      </w:r>
      <w:r w:rsidR="00957E43" w:rsidRPr="005A6419">
        <w:rPr>
          <w:lang w:val="en-US"/>
        </w:rPr>
        <w:t>.</w:t>
      </w:r>
    </w:p>
    <w:p w14:paraId="49BF42A4" w14:textId="77777777" w:rsidR="00957E43" w:rsidRPr="005A6419" w:rsidRDefault="00957E43" w:rsidP="00957E43">
      <w:pPr>
        <w:pStyle w:val="Texte"/>
        <w:rPr>
          <w:lang w:val="en-US"/>
        </w:rPr>
      </w:pPr>
    </w:p>
    <w:p w14:paraId="496C7055" w14:textId="77777777" w:rsidR="00957E43" w:rsidRPr="005A6419" w:rsidRDefault="00957E43" w:rsidP="00E62624">
      <w:pPr>
        <w:overflowPunct/>
        <w:spacing w:line="240" w:lineRule="auto"/>
        <w:jc w:val="left"/>
        <w:textAlignment w:val="auto"/>
        <w:rPr>
          <w:bCs/>
          <w:sz w:val="18"/>
          <w:szCs w:val="18"/>
          <w:lang w:val="en-US" w:eastAsia="fr-FR"/>
        </w:rPr>
      </w:pPr>
    </w:p>
    <w:sectPr w:rsidR="00957E43" w:rsidRPr="005A6419" w:rsidSect="001116CB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footnotePr>
        <w:numRestart w:val="eachPage"/>
      </w:footnotePr>
      <w:pgSz w:w="11907" w:h="16840" w:code="9"/>
      <w:pgMar w:top="1385" w:right="1134" w:bottom="1134" w:left="1134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C4B5E" w14:textId="77777777" w:rsidR="005E0D31" w:rsidRDefault="005E0D31">
      <w:r>
        <w:separator/>
      </w:r>
    </w:p>
  </w:endnote>
  <w:endnote w:type="continuationSeparator" w:id="0">
    <w:p w14:paraId="0AFE70BD" w14:textId="77777777" w:rsidR="005E0D31" w:rsidRDefault="005E0D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96A22" w14:textId="77777777" w:rsidR="008D7165" w:rsidRDefault="00000000">
    <w:pPr>
      <w:widowControl w:val="0"/>
      <w:jc w:val="right"/>
      <w:rPr>
        <w:rFonts w:ascii="Arial" w:hAnsi="Arial" w:cs="Arial"/>
        <w:szCs w:val="22"/>
      </w:rPr>
    </w:pPr>
    <w:r w:rsidRPr="00340285">
      <w:rPr>
        <w:rStyle w:val="Numrodepage"/>
        <w:rFonts w:cs="Arial"/>
        <w:szCs w:val="22"/>
      </w:rPr>
      <w:fldChar w:fldCharType="begin"/>
    </w:r>
    <w:r w:rsidRPr="00340285">
      <w:rPr>
        <w:rStyle w:val="Numrodepage"/>
        <w:rFonts w:cs="Arial"/>
        <w:szCs w:val="22"/>
      </w:rPr>
      <w:instrText xml:space="preserve"> PAGE </w:instrText>
    </w:r>
    <w:r w:rsidRPr="00340285">
      <w:rPr>
        <w:rStyle w:val="Numrodepage"/>
        <w:rFonts w:cs="Arial"/>
        <w:szCs w:val="22"/>
      </w:rPr>
      <w:fldChar w:fldCharType="separate"/>
    </w:r>
    <w:r>
      <w:rPr>
        <w:rStyle w:val="Numrodepage"/>
        <w:rFonts w:cs="Arial"/>
        <w:noProof/>
        <w:szCs w:val="22"/>
      </w:rPr>
      <w:t>1</w:t>
    </w:r>
    <w:r w:rsidRPr="00340285">
      <w:rPr>
        <w:rStyle w:val="Numrodepage"/>
        <w:rFonts w:cs="Arial"/>
        <w:szCs w:val="22"/>
      </w:rPr>
      <w:fldChar w:fldCharType="end"/>
    </w:r>
  </w:p>
  <w:p w14:paraId="73795A43" w14:textId="77777777" w:rsidR="00083CB6" w:rsidRDefault="00083CB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5CD62D" w14:textId="77777777" w:rsidR="008D7165" w:rsidRDefault="00000000">
    <w:pPr>
      <w:pBdr>
        <w:top w:val="single" w:sz="4" w:space="2" w:color="auto"/>
      </w:pBdr>
      <w:tabs>
        <w:tab w:val="right" w:pos="9639"/>
      </w:tabs>
      <w:spacing w:line="240" w:lineRule="auto"/>
      <w:jc w:val="left"/>
      <w:rPr>
        <w:rFonts w:ascii="Arial" w:hAnsi="Arial"/>
        <w:sz w:val="14"/>
        <w:szCs w:val="14"/>
      </w:rPr>
    </w:pPr>
    <w:r>
      <w:rPr>
        <w:rStyle w:val="Numrodepage"/>
      </w:rPr>
      <w:t>3</w:t>
    </w:r>
    <w:r w:rsidR="00BC3B6F">
      <w:rPr>
        <w:rStyle w:val="Numrodepage"/>
      </w:rPr>
      <w:t>.</w:t>
    </w:r>
    <w:r w:rsidR="008231C3">
      <w:rPr>
        <w:rStyle w:val="Numrodepage"/>
      </w:rPr>
      <w:t>10.</w:t>
    </w:r>
    <w:r>
      <w:rPr>
        <w:rStyle w:val="Numrodepage"/>
      </w:rPr>
      <w:t xml:space="preserve">2022 </w:t>
    </w:r>
    <w:r w:rsidR="00083CB6" w:rsidRPr="00B47D0A">
      <w:rPr>
        <w:rStyle w:val="Numrodepage"/>
      </w:rPr>
      <w:t xml:space="preserve">/ </w:t>
    </w:r>
    <w:r w:rsidR="00083CB6">
      <w:rPr>
        <w:rStyle w:val="Numrodepage"/>
      </w:rPr>
      <w:t>AN</w:t>
    </w:r>
    <w:r w:rsidR="00083CB6" w:rsidRPr="00B47D0A">
      <w:rPr>
        <w:rStyle w:val="Numrodepage"/>
      </w:rPr>
      <w:tab/>
    </w:r>
    <w:r w:rsidR="00083CB6" w:rsidRPr="00B47D0A">
      <w:rPr>
        <w:rStyle w:val="Numrodepage"/>
      </w:rPr>
      <w:fldChar w:fldCharType="begin"/>
    </w:r>
    <w:r w:rsidR="00083CB6" w:rsidRPr="00B47D0A">
      <w:rPr>
        <w:rStyle w:val="Numrodepage"/>
      </w:rPr>
      <w:instrText xml:space="preserve"> PAGE </w:instrText>
    </w:r>
    <w:r w:rsidR="00083CB6" w:rsidRPr="00B47D0A">
      <w:rPr>
        <w:rStyle w:val="Numrodepage"/>
      </w:rPr>
      <w:fldChar w:fldCharType="separate"/>
    </w:r>
    <w:r w:rsidR="00D57826">
      <w:rPr>
        <w:rStyle w:val="Numrodepage"/>
        <w:noProof/>
      </w:rPr>
      <w:t>2</w:t>
    </w:r>
    <w:r w:rsidR="00083CB6" w:rsidRPr="00B47D0A">
      <w:rPr>
        <w:rStyle w:val="Numrodepage"/>
      </w:rPr>
      <w:fldChar w:fldCharType="end"/>
    </w:r>
    <w:r w:rsidR="00083CB6" w:rsidRPr="00B47D0A">
      <w:rPr>
        <w:rStyle w:val="Numrodepage"/>
      </w:rPr>
      <w:t xml:space="preserve"> / </w:t>
    </w:r>
    <w:r w:rsidR="00083CB6" w:rsidRPr="00B47D0A">
      <w:rPr>
        <w:rStyle w:val="Numrodepage"/>
      </w:rPr>
      <w:fldChar w:fldCharType="begin"/>
    </w:r>
    <w:r w:rsidR="00083CB6" w:rsidRPr="00B47D0A">
      <w:rPr>
        <w:rStyle w:val="Numrodepage"/>
      </w:rPr>
      <w:instrText xml:space="preserve"> NUMPAGES </w:instrText>
    </w:r>
    <w:r w:rsidR="00083CB6" w:rsidRPr="00B47D0A">
      <w:rPr>
        <w:rStyle w:val="Numrodepage"/>
      </w:rPr>
      <w:fldChar w:fldCharType="separate"/>
    </w:r>
    <w:r w:rsidR="00D57826">
      <w:rPr>
        <w:rStyle w:val="Numrodepage"/>
        <w:noProof/>
      </w:rPr>
      <w:t>2</w:t>
    </w:r>
    <w:r w:rsidR="00083CB6" w:rsidRPr="00B47D0A">
      <w:rPr>
        <w:rStyle w:val="Numrodepage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029D0" w14:textId="77777777" w:rsidR="008D7165" w:rsidRDefault="00000000">
    <w:pPr>
      <w:pBdr>
        <w:top w:val="single" w:sz="4" w:space="2" w:color="auto"/>
      </w:pBdr>
      <w:tabs>
        <w:tab w:val="right" w:pos="9639"/>
      </w:tabs>
      <w:spacing w:line="240" w:lineRule="auto"/>
      <w:jc w:val="left"/>
      <w:rPr>
        <w:rFonts w:ascii="Arial" w:hAnsi="Arial"/>
        <w:sz w:val="14"/>
        <w:szCs w:val="14"/>
      </w:rPr>
    </w:pPr>
    <w:r>
      <w:rPr>
        <w:rStyle w:val="Numrodepage"/>
      </w:rPr>
      <w:t>3</w:t>
    </w:r>
    <w:r w:rsidR="001A26A4">
      <w:rPr>
        <w:rStyle w:val="Numrodepage"/>
      </w:rPr>
      <w:t>.</w:t>
    </w:r>
    <w:r w:rsidR="008231C3">
      <w:rPr>
        <w:rStyle w:val="Numrodepage"/>
      </w:rPr>
      <w:t>10.</w:t>
    </w:r>
    <w:r>
      <w:rPr>
        <w:rStyle w:val="Numrodepage"/>
      </w:rPr>
      <w:t xml:space="preserve">2022/ </w:t>
    </w:r>
    <w:r w:rsidR="008B4A7E">
      <w:rPr>
        <w:rStyle w:val="Numrodepage"/>
      </w:rPr>
      <w:t>AN</w:t>
    </w:r>
    <w:r w:rsidR="00083CB6" w:rsidRPr="00B47D0A">
      <w:rPr>
        <w:rStyle w:val="Numrodepage"/>
      </w:rPr>
      <w:tab/>
    </w:r>
    <w:r w:rsidR="00083CB6" w:rsidRPr="00B47D0A">
      <w:rPr>
        <w:rStyle w:val="Numrodepage"/>
      </w:rPr>
      <w:fldChar w:fldCharType="begin"/>
    </w:r>
    <w:r w:rsidR="00083CB6" w:rsidRPr="00B47D0A">
      <w:rPr>
        <w:rStyle w:val="Numrodepage"/>
      </w:rPr>
      <w:instrText xml:space="preserve"> PAGE </w:instrText>
    </w:r>
    <w:r w:rsidR="00083CB6" w:rsidRPr="00B47D0A">
      <w:rPr>
        <w:rStyle w:val="Numrodepage"/>
      </w:rPr>
      <w:fldChar w:fldCharType="separate"/>
    </w:r>
    <w:r w:rsidR="00D57826">
      <w:rPr>
        <w:rStyle w:val="Numrodepage"/>
        <w:noProof/>
      </w:rPr>
      <w:t>1</w:t>
    </w:r>
    <w:r w:rsidR="00083CB6" w:rsidRPr="00B47D0A">
      <w:rPr>
        <w:rStyle w:val="Numrodepage"/>
      </w:rPr>
      <w:fldChar w:fldCharType="end"/>
    </w:r>
    <w:r w:rsidR="00083CB6" w:rsidRPr="00B47D0A">
      <w:rPr>
        <w:rStyle w:val="Numrodepage"/>
      </w:rPr>
      <w:t xml:space="preserve"> / </w:t>
    </w:r>
    <w:r w:rsidR="00083CB6" w:rsidRPr="00B47D0A">
      <w:rPr>
        <w:rStyle w:val="Numrodepage"/>
      </w:rPr>
      <w:fldChar w:fldCharType="begin"/>
    </w:r>
    <w:r w:rsidR="00083CB6" w:rsidRPr="00B47D0A">
      <w:rPr>
        <w:rStyle w:val="Numrodepage"/>
      </w:rPr>
      <w:instrText xml:space="preserve"> NUMPAGES </w:instrText>
    </w:r>
    <w:r w:rsidR="00083CB6" w:rsidRPr="00B47D0A">
      <w:rPr>
        <w:rStyle w:val="Numrodepage"/>
      </w:rPr>
      <w:fldChar w:fldCharType="separate"/>
    </w:r>
    <w:r w:rsidR="00D57826">
      <w:rPr>
        <w:rStyle w:val="Numrodepage"/>
        <w:noProof/>
      </w:rPr>
      <w:t>2</w:t>
    </w:r>
    <w:r w:rsidR="00083CB6" w:rsidRPr="00B47D0A">
      <w:rPr>
        <w:rStyle w:val="Numrodepag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E66B2C" w14:textId="77777777" w:rsidR="005E0D31" w:rsidRDefault="005E0D31">
      <w:r>
        <w:separator/>
      </w:r>
    </w:p>
  </w:footnote>
  <w:footnote w:type="continuationSeparator" w:id="0">
    <w:p w14:paraId="141F3E00" w14:textId="77777777" w:rsidR="005E0D31" w:rsidRDefault="005E0D3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9C29C" w14:textId="77777777" w:rsidR="008D7165" w:rsidRPr="005A6419" w:rsidRDefault="00000000">
    <w:pPr>
      <w:rPr>
        <w:lang w:val="en-US"/>
      </w:rPr>
    </w:pPr>
    <w:r w:rsidRPr="005A6419">
      <w:rPr>
        <w:lang w:val="en-US"/>
      </w:rPr>
      <w:t xml:space="preserve">EPFL / ENAC / IS - ICOM - Metal Construction LaboratoryProf. </w:t>
    </w:r>
    <w:r w:rsidRPr="005A6419">
      <w:rPr>
        <w:lang w:val="en-US"/>
      </w:rPr>
      <w:tab/>
      <w:t>Manfred A. Hirt</w:t>
    </w:r>
  </w:p>
  <w:p w14:paraId="7DBBC8D0" w14:textId="77777777" w:rsidR="008D7165" w:rsidRPr="005A6419" w:rsidRDefault="00000000">
    <w:pPr>
      <w:rPr>
        <w:lang w:val="en-US"/>
      </w:rPr>
    </w:pPr>
    <w:r w:rsidRPr="005A6419">
      <w:rPr>
        <w:lang w:val="en-US"/>
      </w:rPr>
      <w:t>GC 7th semester</w:t>
    </w:r>
    <w:r w:rsidRPr="005A6419">
      <w:rPr>
        <w:lang w:val="en-US"/>
      </w:rPr>
      <w:tab/>
    </w:r>
    <w:r w:rsidRPr="005A6419">
      <w:rPr>
        <w:lang w:val="en-US"/>
      </w:rPr>
      <w:tab/>
      <w:t>MH / 20.11.2002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1172D" w14:textId="77777777" w:rsidR="008D7165" w:rsidRPr="005A6419" w:rsidRDefault="00BC3B6F">
    <w:pPr>
      <w:keepLines/>
      <w:tabs>
        <w:tab w:val="right" w:pos="9639"/>
      </w:tabs>
      <w:spacing w:after="40" w:line="288" w:lineRule="auto"/>
      <w:jc w:val="left"/>
      <w:rPr>
        <w:rFonts w:ascii="Arial" w:hAnsi="Arial" w:cs="Arial"/>
        <w:color w:val="000000"/>
        <w:sz w:val="14"/>
        <w:szCs w:val="14"/>
        <w:lang w:val="en-US"/>
      </w:rPr>
    </w:pPr>
    <w:r w:rsidRPr="005A6419">
      <w:rPr>
        <w:rFonts w:ascii="Arial" w:hAnsi="Arial" w:cs="Arial"/>
        <w:b/>
        <w:color w:val="000000"/>
        <w:sz w:val="14"/>
        <w:szCs w:val="14"/>
        <w:lang w:val="en-US"/>
      </w:rPr>
      <w:t xml:space="preserve">EPFL / ENAC / IIC - RESILIENT STEEL STRUCTURES </w:t>
    </w:r>
    <w:r w:rsidR="00000000" w:rsidRPr="005A6419">
      <w:rPr>
        <w:rFonts w:ascii="Arial" w:hAnsi="Arial" w:cs="Arial"/>
        <w:b/>
        <w:color w:val="000000"/>
        <w:sz w:val="14"/>
        <w:szCs w:val="14"/>
        <w:lang w:val="en-US"/>
      </w:rPr>
      <w:t xml:space="preserve">LABORATORY </w:t>
    </w:r>
    <w:r w:rsidRPr="005A6419">
      <w:rPr>
        <w:rFonts w:ascii="Arial" w:hAnsi="Arial" w:cs="Arial"/>
        <w:b/>
        <w:color w:val="000000"/>
        <w:sz w:val="14"/>
        <w:szCs w:val="14"/>
        <w:lang w:val="en-US"/>
      </w:rPr>
      <w:t>- RESSLab</w:t>
    </w:r>
    <w:r w:rsidR="00000000" w:rsidRPr="005A6419">
      <w:rPr>
        <w:rFonts w:ascii="Arial" w:hAnsi="Arial" w:cs="Arial"/>
        <w:color w:val="000000"/>
        <w:sz w:val="14"/>
        <w:szCs w:val="14"/>
        <w:lang w:val="en-US"/>
      </w:rPr>
      <w:tab/>
    </w:r>
    <w:r w:rsidR="00000000" w:rsidRPr="005A6419">
      <w:rPr>
        <w:rFonts w:ascii="Arial" w:hAnsi="Arial"/>
        <w:color w:val="000000"/>
        <w:sz w:val="14"/>
        <w:szCs w:val="14"/>
        <w:lang w:val="en-US"/>
      </w:rPr>
      <w:t>Alain Nussbaumer</w:t>
    </w:r>
  </w:p>
  <w:p w14:paraId="59A2E0FA" w14:textId="77777777" w:rsidR="008D7165" w:rsidRDefault="00000000">
    <w:pPr>
      <w:keepLines/>
      <w:pBdr>
        <w:bottom w:val="single" w:sz="4" w:space="2" w:color="auto"/>
      </w:pBdr>
      <w:spacing w:line="288" w:lineRule="auto"/>
      <w:jc w:val="left"/>
      <w:rPr>
        <w:rFonts w:ascii="Arial" w:hAnsi="Arial" w:cs="Arial"/>
        <w:caps/>
        <w:sz w:val="14"/>
        <w:szCs w:val="14"/>
      </w:rPr>
    </w:pPr>
    <w:r w:rsidRPr="001116CB">
      <w:rPr>
        <w:rFonts w:ascii="Arial" w:hAnsi="Arial" w:cs="Arial"/>
        <w:caps/>
        <w:sz w:val="14"/>
        <w:szCs w:val="14"/>
      </w:rPr>
      <w:fldChar w:fldCharType="begin"/>
    </w:r>
    <w:r>
      <w:rPr>
        <w:rFonts w:ascii="Arial" w:hAnsi="Arial" w:cs="Arial"/>
        <w:caps/>
        <w:sz w:val="14"/>
        <w:szCs w:val="14"/>
      </w:rPr>
      <w:instrText xml:space="preserve"> REF _Ref259611560 \h </w:instrText>
    </w:r>
    <w:r w:rsidRPr="001116CB">
      <w:rPr>
        <w:rFonts w:ascii="Arial" w:hAnsi="Arial" w:cs="Arial"/>
        <w:caps/>
        <w:sz w:val="14"/>
        <w:szCs w:val="14"/>
      </w:rPr>
      <w:instrText xml:space="preserve"> \* MERGEFORMAT </w:instrText>
    </w:r>
    <w:r w:rsidRPr="001116CB">
      <w:rPr>
        <w:rFonts w:ascii="Arial" w:hAnsi="Arial" w:cs="Arial"/>
        <w:caps/>
        <w:sz w:val="14"/>
        <w:szCs w:val="14"/>
      </w:rPr>
    </w:r>
    <w:r w:rsidRPr="001116CB">
      <w:rPr>
        <w:rFonts w:ascii="Arial" w:hAnsi="Arial" w:cs="Arial"/>
        <w:caps/>
        <w:sz w:val="14"/>
        <w:szCs w:val="14"/>
      </w:rPr>
      <w:fldChar w:fldCharType="separate"/>
    </w:r>
    <w:r w:rsidR="00C03F0F" w:rsidRPr="00C03F0F">
      <w:rPr>
        <w:rFonts w:ascii="Arial" w:hAnsi="Arial" w:cs="Arial"/>
        <w:caps/>
        <w:sz w:val="14"/>
        <w:szCs w:val="14"/>
      </w:rPr>
      <w:t>EXERCISE BAT</w:t>
    </w:r>
    <w:proofErr w:type="gramStart"/>
    <w:r w:rsidR="00C03F0F" w:rsidRPr="00C03F0F">
      <w:rPr>
        <w:rFonts w:ascii="Arial" w:hAnsi="Arial" w:cs="Arial"/>
        <w:caps/>
        <w:sz w:val="14"/>
        <w:szCs w:val="14"/>
      </w:rPr>
      <w:t>2:</w:t>
    </w:r>
    <w:proofErr w:type="gramEnd"/>
    <w:r w:rsidR="00C03F0F" w:rsidRPr="00C03F0F">
      <w:rPr>
        <w:rFonts w:ascii="Arial" w:hAnsi="Arial" w:cs="Arial"/>
        <w:caps/>
        <w:sz w:val="14"/>
        <w:szCs w:val="14"/>
      </w:rPr>
      <w:t xml:space="preserve"> Mixed beam</w:t>
    </w:r>
    <w:r w:rsidRPr="001116CB">
      <w:rPr>
        <w:rFonts w:ascii="Arial" w:hAnsi="Arial" w:cs="Arial"/>
        <w:caps/>
        <w:sz w:val="14"/>
        <w:szCs w:val="14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8CC08" w14:textId="77777777" w:rsidR="008D7165" w:rsidRPr="005A6419" w:rsidRDefault="00000000">
    <w:pPr>
      <w:keepLines/>
      <w:spacing w:before="20" w:after="40" w:line="288" w:lineRule="auto"/>
      <w:jc w:val="left"/>
      <w:rPr>
        <w:rFonts w:ascii="Arial" w:hAnsi="Arial"/>
        <w:color w:val="000000"/>
        <w:sz w:val="14"/>
        <w:lang w:val="en-US"/>
      </w:rPr>
    </w:pPr>
    <w:r>
      <w:rPr>
        <w:rFonts w:ascii="Arial" w:hAnsi="Arial"/>
        <w:b/>
        <w:noProof/>
        <w:color w:val="000000"/>
        <w:sz w:val="8"/>
        <w:szCs w:val="8"/>
      </w:rPr>
      <w:drawing>
        <wp:anchor distT="0" distB="0" distL="114300" distR="114300" simplePos="0" relativeHeight="251659264" behindDoc="0" locked="0" layoutInCell="1" allowOverlap="1" wp14:anchorId="1C40E087" wp14:editId="7FF25F00">
          <wp:simplePos x="0" y="0"/>
          <wp:positionH relativeFrom="column">
            <wp:posOffset>4381288</wp:posOffset>
          </wp:positionH>
          <wp:positionV relativeFrom="paragraph">
            <wp:posOffset>-74930</wp:posOffset>
          </wp:positionV>
          <wp:extent cx="1820333" cy="788098"/>
          <wp:effectExtent l="0" t="0" r="0" b="0"/>
          <wp:wrapNone/>
          <wp:docPr id="67" name="Image 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EPFL_Logo_Digital_RGB_PRO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20333" cy="7880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83CB6" w:rsidRPr="005A6419">
      <w:rPr>
        <w:rFonts w:ascii="Arial" w:hAnsi="Arial"/>
        <w:color w:val="000000"/>
        <w:sz w:val="14"/>
        <w:lang w:val="en-US"/>
      </w:rPr>
      <w:t>NATURAL, ARCHITECTURAL AND BUILT ENVIRONMENT FACULTY ENAC</w:t>
    </w:r>
  </w:p>
  <w:p w14:paraId="063814BE" w14:textId="77777777" w:rsidR="008D7165" w:rsidRPr="005A6419" w:rsidRDefault="00000000">
    <w:pPr>
      <w:keepLines/>
      <w:spacing w:after="40" w:line="288" w:lineRule="auto"/>
      <w:jc w:val="left"/>
      <w:rPr>
        <w:rFonts w:ascii="Arial" w:hAnsi="Arial"/>
        <w:color w:val="000000"/>
        <w:sz w:val="14"/>
        <w:szCs w:val="14"/>
        <w:lang w:val="en-US"/>
      </w:rPr>
    </w:pPr>
    <w:r w:rsidRPr="005A6419">
      <w:rPr>
        <w:rFonts w:ascii="Arial" w:hAnsi="Arial"/>
        <w:color w:val="000000"/>
        <w:sz w:val="14"/>
        <w:szCs w:val="14"/>
        <w:lang w:val="en-US"/>
      </w:rPr>
      <w:t>CIVIL ENGINEERING SECTION</w:t>
    </w:r>
  </w:p>
  <w:p w14:paraId="30807B97" w14:textId="77777777" w:rsidR="008D7165" w:rsidRPr="005A6419" w:rsidRDefault="00000000">
    <w:pPr>
      <w:keepLines/>
      <w:spacing w:line="288" w:lineRule="auto"/>
      <w:jc w:val="left"/>
      <w:rPr>
        <w:rFonts w:ascii="Arial" w:hAnsi="Arial"/>
        <w:b/>
        <w:color w:val="000000"/>
        <w:sz w:val="18"/>
        <w:lang w:val="en-US"/>
      </w:rPr>
    </w:pPr>
    <w:r w:rsidRPr="005A6419">
      <w:rPr>
        <w:rFonts w:ascii="Arial" w:hAnsi="Arial" w:cs="Arial"/>
        <w:b/>
        <w:lang w:val="en-US"/>
      </w:rPr>
      <w:t>Resilient Steel Structures Laboratory RESSLab</w:t>
    </w:r>
  </w:p>
  <w:p w14:paraId="4C121D08" w14:textId="77777777" w:rsidR="00083CB6" w:rsidRPr="005A6419" w:rsidRDefault="00083CB6" w:rsidP="00163EA7">
    <w:pPr>
      <w:keepLines/>
      <w:spacing w:line="288" w:lineRule="auto"/>
      <w:jc w:val="left"/>
      <w:rPr>
        <w:rFonts w:ascii="Arial" w:hAnsi="Arial"/>
        <w:b/>
        <w:color w:val="000000"/>
        <w:sz w:val="8"/>
        <w:szCs w:val="8"/>
        <w:lang w:val="en-US"/>
      </w:rPr>
    </w:pPr>
  </w:p>
  <w:p w14:paraId="6DF09931" w14:textId="77777777" w:rsidR="008D7165" w:rsidRPr="005A6419" w:rsidRDefault="00000000">
    <w:pPr>
      <w:keepLines/>
      <w:pBdr>
        <w:bottom w:val="single" w:sz="4" w:space="2" w:color="auto"/>
      </w:pBdr>
      <w:spacing w:line="288" w:lineRule="auto"/>
      <w:jc w:val="left"/>
      <w:rPr>
        <w:rFonts w:ascii="Arial" w:hAnsi="Arial" w:cs="Arial"/>
        <w:sz w:val="14"/>
        <w:szCs w:val="14"/>
        <w:lang w:val="en-US"/>
      </w:rPr>
    </w:pPr>
    <w:r w:rsidRPr="005A6419">
      <w:rPr>
        <w:lang w:val="en-US"/>
      </w:rPr>
      <w:t xml:space="preserve">Metal Structures, </w:t>
    </w:r>
    <w:r w:rsidR="006A257D" w:rsidRPr="005A6419">
      <w:rPr>
        <w:lang w:val="en-US"/>
      </w:rPr>
      <w:t xml:space="preserve">Selected Chapters, Autumn </w:t>
    </w:r>
    <w:r w:rsidR="00DC2176" w:rsidRPr="005A6419">
      <w:rPr>
        <w:lang w:val="en-US"/>
      </w:rPr>
      <w:t>2022</w:t>
    </w:r>
    <w:r w:rsidR="006A257D" w:rsidRPr="005A6419">
      <w:rPr>
        <w:lang w:val="en-US"/>
      </w:rPr>
      <w:t>, GC, M1, M3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228D85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F6955CF"/>
    <w:multiLevelType w:val="hybridMultilevel"/>
    <w:tmpl w:val="69A45A94"/>
    <w:lvl w:ilvl="0" w:tplc="94DC292A">
      <w:start w:val="1"/>
      <w:numFmt w:val="decimal"/>
      <w:pStyle w:val="Enumeration"/>
      <w:lvlText w:val="%1.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 w:tplc="DC684640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2" w:tplc="040C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9A901E5"/>
    <w:multiLevelType w:val="multilevel"/>
    <w:tmpl w:val="E05E13CE"/>
    <w:styleLink w:val="Gliederung1"/>
    <w:lvl w:ilvl="0">
      <w:start w:val="1"/>
      <w:numFmt w:val="none"/>
      <w:lvlText w:val=""/>
      <w:legacy w:legacy="1" w:legacySpace="120" w:legacyIndent="360"/>
      <w:lvlJc w:val="left"/>
      <w:pPr>
        <w:ind w:left="360" w:hanging="360"/>
      </w:pPr>
      <w:rPr>
        <w:rFonts w:ascii="Symbol" w:hAnsi="Symbol"/>
        <w:sz w:val="22"/>
      </w:rPr>
    </w:lvl>
    <w:lvl w:ilvl="1">
      <w:start w:val="1"/>
      <w:numFmt w:val="none"/>
      <w:lvlText w:val="o"/>
      <w:legacy w:legacy="1" w:legacySpace="120" w:legacyIndent="360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none"/>
      <w:lvlText w:val=""/>
      <w:legacy w:legacy="1" w:legacySpace="120" w:legacyIndent="360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none"/>
      <w:lvlText w:val="o"/>
      <w:legacy w:legacy="1" w:legacySpace="120" w:legacyIndent="360"/>
      <w:lvlJc w:val="left"/>
      <w:pPr>
        <w:ind w:left="1800" w:hanging="360"/>
      </w:pPr>
      <w:rPr>
        <w:rFonts w:ascii="Courier New" w:hAnsi="Courier New" w:hint="default"/>
      </w:rPr>
    </w:lvl>
    <w:lvl w:ilvl="5">
      <w:start w:val="1"/>
      <w:numFmt w:val="none"/>
      <w:lvlText w:val=""/>
      <w:legacy w:legacy="1" w:legacySpace="120" w:legacyIndent="360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none"/>
      <w:lvlText w:val=""/>
      <w:legacy w:legacy="1" w:legacySpace="120" w:legacyIndent="360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none"/>
      <w:lvlText w:val="o"/>
      <w:legacy w:legacy="1" w:legacySpace="120" w:legacyIndent="360"/>
      <w:lvlJc w:val="left"/>
      <w:pPr>
        <w:ind w:left="2880" w:hanging="360"/>
      </w:pPr>
      <w:rPr>
        <w:rFonts w:ascii="Courier New" w:hAnsi="Courier New" w:hint="default"/>
      </w:rPr>
    </w:lvl>
    <w:lvl w:ilvl="8">
      <w:start w:val="1"/>
      <w:numFmt w:val="none"/>
      <w:lvlText w:val=""/>
      <w:legacy w:legacy="1" w:legacySpace="120" w:legacyIndent="360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3" w15:restartNumberingAfterBreak="0">
    <w:nsid w:val="32C03FEF"/>
    <w:multiLevelType w:val="hybridMultilevel"/>
    <w:tmpl w:val="037E5BD0"/>
    <w:lvl w:ilvl="0" w:tplc="B6DCC856">
      <w:start w:val="1"/>
      <w:numFmt w:val="bullet"/>
      <w:pStyle w:val="Puce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2D6941"/>
    <w:multiLevelType w:val="singleLevel"/>
    <w:tmpl w:val="1668D60A"/>
    <w:lvl w:ilvl="0">
      <w:start w:val="1"/>
      <w:numFmt w:val="bullet"/>
      <w:pStyle w:val="Bullet-Lis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sz w:val="22"/>
      </w:rPr>
    </w:lvl>
  </w:abstractNum>
  <w:num w:numId="1" w16cid:durableId="851842900">
    <w:abstractNumId w:val="2"/>
  </w:num>
  <w:num w:numId="2" w16cid:durableId="661786002">
    <w:abstractNumId w:val="4"/>
  </w:num>
  <w:num w:numId="3" w16cid:durableId="1881673257">
    <w:abstractNumId w:val="1"/>
  </w:num>
  <w:num w:numId="4" w16cid:durableId="1187064800">
    <w:abstractNumId w:val="3"/>
  </w:num>
  <w:num w:numId="5" w16cid:durableId="793717973">
    <w:abstractNumId w:val="1"/>
    <w:lvlOverride w:ilvl="0">
      <w:startOverride w:val="1"/>
    </w:lvlOverride>
  </w:num>
  <w:num w:numId="6" w16cid:durableId="3898976">
    <w:abstractNumId w:val="1"/>
    <w:lvlOverride w:ilvl="0">
      <w:startOverride w:val="1"/>
    </w:lvlOverride>
  </w:num>
  <w:num w:numId="7" w16cid:durableId="1938900190">
    <w:abstractNumId w:val="0"/>
  </w:num>
  <w:num w:numId="8" w16cid:durableId="1990596562">
    <w:abstractNumId w:val="1"/>
    <w:lvlOverride w:ilvl="0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hyphenationZone w:val="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D4E"/>
    <w:rsid w:val="00001F1A"/>
    <w:rsid w:val="000033C9"/>
    <w:rsid w:val="000060B7"/>
    <w:rsid w:val="000115BD"/>
    <w:rsid w:val="00021069"/>
    <w:rsid w:val="00024FA9"/>
    <w:rsid w:val="00034030"/>
    <w:rsid w:val="000418F4"/>
    <w:rsid w:val="00064FD1"/>
    <w:rsid w:val="00073806"/>
    <w:rsid w:val="00083CB6"/>
    <w:rsid w:val="00085D7E"/>
    <w:rsid w:val="0009000E"/>
    <w:rsid w:val="0009040E"/>
    <w:rsid w:val="00093CB5"/>
    <w:rsid w:val="00095944"/>
    <w:rsid w:val="000A0D90"/>
    <w:rsid w:val="000A1DBE"/>
    <w:rsid w:val="000A6FF8"/>
    <w:rsid w:val="000B17E0"/>
    <w:rsid w:val="000B2601"/>
    <w:rsid w:val="000B45B7"/>
    <w:rsid w:val="000B7A66"/>
    <w:rsid w:val="000C2519"/>
    <w:rsid w:val="000C3C7D"/>
    <w:rsid w:val="000C4198"/>
    <w:rsid w:val="000C6C15"/>
    <w:rsid w:val="000C71D0"/>
    <w:rsid w:val="000D3F9A"/>
    <w:rsid w:val="000D4AA8"/>
    <w:rsid w:val="000D694C"/>
    <w:rsid w:val="000E354A"/>
    <w:rsid w:val="000E3614"/>
    <w:rsid w:val="000F4A8F"/>
    <w:rsid w:val="00100515"/>
    <w:rsid w:val="00100F42"/>
    <w:rsid w:val="00102BA6"/>
    <w:rsid w:val="001116CB"/>
    <w:rsid w:val="0011336B"/>
    <w:rsid w:val="00113D11"/>
    <w:rsid w:val="00116F32"/>
    <w:rsid w:val="001218E5"/>
    <w:rsid w:val="00123B64"/>
    <w:rsid w:val="00127773"/>
    <w:rsid w:val="00141616"/>
    <w:rsid w:val="00142148"/>
    <w:rsid w:val="00143C72"/>
    <w:rsid w:val="00144DE2"/>
    <w:rsid w:val="001615A8"/>
    <w:rsid w:val="00161A66"/>
    <w:rsid w:val="00162544"/>
    <w:rsid w:val="00163E62"/>
    <w:rsid w:val="00163EA7"/>
    <w:rsid w:val="00175FD0"/>
    <w:rsid w:val="00176C26"/>
    <w:rsid w:val="00181924"/>
    <w:rsid w:val="0018302C"/>
    <w:rsid w:val="00184CE4"/>
    <w:rsid w:val="0019451F"/>
    <w:rsid w:val="001A26A4"/>
    <w:rsid w:val="001B0620"/>
    <w:rsid w:val="001B6134"/>
    <w:rsid w:val="001B6BC6"/>
    <w:rsid w:val="001C0020"/>
    <w:rsid w:val="001C2CC8"/>
    <w:rsid w:val="001D1645"/>
    <w:rsid w:val="001D1940"/>
    <w:rsid w:val="001D3FA6"/>
    <w:rsid w:val="001D41B0"/>
    <w:rsid w:val="001D6999"/>
    <w:rsid w:val="001F767E"/>
    <w:rsid w:val="00202904"/>
    <w:rsid w:val="00203290"/>
    <w:rsid w:val="0020369B"/>
    <w:rsid w:val="00204F71"/>
    <w:rsid w:val="00205718"/>
    <w:rsid w:val="00210919"/>
    <w:rsid w:val="00223B67"/>
    <w:rsid w:val="0022510F"/>
    <w:rsid w:val="00225226"/>
    <w:rsid w:val="0023429F"/>
    <w:rsid w:val="002358FC"/>
    <w:rsid w:val="00246180"/>
    <w:rsid w:val="00247889"/>
    <w:rsid w:val="00261D0C"/>
    <w:rsid w:val="00263EB7"/>
    <w:rsid w:val="0027593A"/>
    <w:rsid w:val="00286603"/>
    <w:rsid w:val="002922F5"/>
    <w:rsid w:val="002927C6"/>
    <w:rsid w:val="00293306"/>
    <w:rsid w:val="00294940"/>
    <w:rsid w:val="002A743A"/>
    <w:rsid w:val="002C39D7"/>
    <w:rsid w:val="002D4E4C"/>
    <w:rsid w:val="002D6D99"/>
    <w:rsid w:val="002E1E30"/>
    <w:rsid w:val="002E406F"/>
    <w:rsid w:val="002E538C"/>
    <w:rsid w:val="002F2D30"/>
    <w:rsid w:val="002F78AD"/>
    <w:rsid w:val="003066C3"/>
    <w:rsid w:val="00313A76"/>
    <w:rsid w:val="00317DD2"/>
    <w:rsid w:val="0033026B"/>
    <w:rsid w:val="003332BB"/>
    <w:rsid w:val="00340285"/>
    <w:rsid w:val="003452CA"/>
    <w:rsid w:val="00346C98"/>
    <w:rsid w:val="003569FC"/>
    <w:rsid w:val="00364185"/>
    <w:rsid w:val="00373A08"/>
    <w:rsid w:val="00392762"/>
    <w:rsid w:val="00392B75"/>
    <w:rsid w:val="00394DD1"/>
    <w:rsid w:val="0039783C"/>
    <w:rsid w:val="003A32F5"/>
    <w:rsid w:val="003A6A2C"/>
    <w:rsid w:val="003B07BC"/>
    <w:rsid w:val="003B1C87"/>
    <w:rsid w:val="003B725A"/>
    <w:rsid w:val="003C0213"/>
    <w:rsid w:val="003C0E85"/>
    <w:rsid w:val="003C3A40"/>
    <w:rsid w:val="003C4ED4"/>
    <w:rsid w:val="003C4F1F"/>
    <w:rsid w:val="003D0522"/>
    <w:rsid w:val="003D4919"/>
    <w:rsid w:val="003F322C"/>
    <w:rsid w:val="003F44F5"/>
    <w:rsid w:val="00400D2C"/>
    <w:rsid w:val="004010CF"/>
    <w:rsid w:val="00401A6D"/>
    <w:rsid w:val="0041068C"/>
    <w:rsid w:val="00412A19"/>
    <w:rsid w:val="00417ECD"/>
    <w:rsid w:val="00427E3C"/>
    <w:rsid w:val="00432536"/>
    <w:rsid w:val="00434336"/>
    <w:rsid w:val="00434DB3"/>
    <w:rsid w:val="00435261"/>
    <w:rsid w:val="00436B55"/>
    <w:rsid w:val="00437FE4"/>
    <w:rsid w:val="004474FD"/>
    <w:rsid w:val="00447F3F"/>
    <w:rsid w:val="00451D72"/>
    <w:rsid w:val="0045454D"/>
    <w:rsid w:val="00461237"/>
    <w:rsid w:val="0046302E"/>
    <w:rsid w:val="00464A78"/>
    <w:rsid w:val="00466E72"/>
    <w:rsid w:val="00470BB3"/>
    <w:rsid w:val="00477D38"/>
    <w:rsid w:val="00492882"/>
    <w:rsid w:val="00492EFF"/>
    <w:rsid w:val="004931A2"/>
    <w:rsid w:val="004A11D9"/>
    <w:rsid w:val="004A69DC"/>
    <w:rsid w:val="004A758C"/>
    <w:rsid w:val="004B004C"/>
    <w:rsid w:val="004B534F"/>
    <w:rsid w:val="004B7009"/>
    <w:rsid w:val="004C1787"/>
    <w:rsid w:val="004C1F0F"/>
    <w:rsid w:val="004D062F"/>
    <w:rsid w:val="004D3634"/>
    <w:rsid w:val="004D3F7D"/>
    <w:rsid w:val="004D4151"/>
    <w:rsid w:val="004D494A"/>
    <w:rsid w:val="004D6797"/>
    <w:rsid w:val="004E20C4"/>
    <w:rsid w:val="004F3B64"/>
    <w:rsid w:val="004F6884"/>
    <w:rsid w:val="005077D1"/>
    <w:rsid w:val="005114A4"/>
    <w:rsid w:val="00535F2F"/>
    <w:rsid w:val="00535FDF"/>
    <w:rsid w:val="00543243"/>
    <w:rsid w:val="00545BBB"/>
    <w:rsid w:val="00547BB0"/>
    <w:rsid w:val="00550FD3"/>
    <w:rsid w:val="00564A8C"/>
    <w:rsid w:val="00572ABC"/>
    <w:rsid w:val="00577BFD"/>
    <w:rsid w:val="0058087C"/>
    <w:rsid w:val="00583297"/>
    <w:rsid w:val="00592510"/>
    <w:rsid w:val="00593B74"/>
    <w:rsid w:val="00597827"/>
    <w:rsid w:val="005A6419"/>
    <w:rsid w:val="005B0A10"/>
    <w:rsid w:val="005B0F7A"/>
    <w:rsid w:val="005B4636"/>
    <w:rsid w:val="005B4F2B"/>
    <w:rsid w:val="005B76D0"/>
    <w:rsid w:val="005C040C"/>
    <w:rsid w:val="005C180B"/>
    <w:rsid w:val="005E0D31"/>
    <w:rsid w:val="005F4C89"/>
    <w:rsid w:val="005F6DCB"/>
    <w:rsid w:val="00616F37"/>
    <w:rsid w:val="006178D4"/>
    <w:rsid w:val="006310AC"/>
    <w:rsid w:val="00633486"/>
    <w:rsid w:val="0063599D"/>
    <w:rsid w:val="006419D3"/>
    <w:rsid w:val="006426DF"/>
    <w:rsid w:val="006426E2"/>
    <w:rsid w:val="006435D7"/>
    <w:rsid w:val="00645D6E"/>
    <w:rsid w:val="00656C2B"/>
    <w:rsid w:val="006570DE"/>
    <w:rsid w:val="0066107A"/>
    <w:rsid w:val="00664038"/>
    <w:rsid w:val="006765A4"/>
    <w:rsid w:val="00680BFF"/>
    <w:rsid w:val="006815EF"/>
    <w:rsid w:val="00691370"/>
    <w:rsid w:val="006976D4"/>
    <w:rsid w:val="006977A1"/>
    <w:rsid w:val="006A053E"/>
    <w:rsid w:val="006A257D"/>
    <w:rsid w:val="006A30AE"/>
    <w:rsid w:val="006A4BE5"/>
    <w:rsid w:val="006A5533"/>
    <w:rsid w:val="006B0748"/>
    <w:rsid w:val="006B2D42"/>
    <w:rsid w:val="006B4368"/>
    <w:rsid w:val="006B57B9"/>
    <w:rsid w:val="006C1F57"/>
    <w:rsid w:val="006C399D"/>
    <w:rsid w:val="006D3C3A"/>
    <w:rsid w:val="006D56C6"/>
    <w:rsid w:val="006E2929"/>
    <w:rsid w:val="006E7A7B"/>
    <w:rsid w:val="006F2A57"/>
    <w:rsid w:val="00701526"/>
    <w:rsid w:val="00702C69"/>
    <w:rsid w:val="00713104"/>
    <w:rsid w:val="00713234"/>
    <w:rsid w:val="00720C44"/>
    <w:rsid w:val="00726F26"/>
    <w:rsid w:val="0073196A"/>
    <w:rsid w:val="00734A81"/>
    <w:rsid w:val="00741E1A"/>
    <w:rsid w:val="00742A3E"/>
    <w:rsid w:val="00753519"/>
    <w:rsid w:val="007575E7"/>
    <w:rsid w:val="00765066"/>
    <w:rsid w:val="0076661E"/>
    <w:rsid w:val="0076716E"/>
    <w:rsid w:val="007831B9"/>
    <w:rsid w:val="007916BE"/>
    <w:rsid w:val="007B0D0C"/>
    <w:rsid w:val="007B6FC7"/>
    <w:rsid w:val="007B70F0"/>
    <w:rsid w:val="007C0418"/>
    <w:rsid w:val="007C0D4E"/>
    <w:rsid w:val="007C21F6"/>
    <w:rsid w:val="007C3602"/>
    <w:rsid w:val="007D26D1"/>
    <w:rsid w:val="007E12F4"/>
    <w:rsid w:val="007E1726"/>
    <w:rsid w:val="007E353B"/>
    <w:rsid w:val="007F5C55"/>
    <w:rsid w:val="00802197"/>
    <w:rsid w:val="00804BFA"/>
    <w:rsid w:val="00807F5B"/>
    <w:rsid w:val="0081783F"/>
    <w:rsid w:val="00820620"/>
    <w:rsid w:val="008208DD"/>
    <w:rsid w:val="008231C3"/>
    <w:rsid w:val="00824088"/>
    <w:rsid w:val="00825A6A"/>
    <w:rsid w:val="00832003"/>
    <w:rsid w:val="00836A47"/>
    <w:rsid w:val="00842446"/>
    <w:rsid w:val="00846438"/>
    <w:rsid w:val="008543F8"/>
    <w:rsid w:val="008557F7"/>
    <w:rsid w:val="00865FB8"/>
    <w:rsid w:val="00871CD6"/>
    <w:rsid w:val="008806AF"/>
    <w:rsid w:val="00882434"/>
    <w:rsid w:val="0088578E"/>
    <w:rsid w:val="00885941"/>
    <w:rsid w:val="0088760B"/>
    <w:rsid w:val="00890A7E"/>
    <w:rsid w:val="008A65A4"/>
    <w:rsid w:val="008A695F"/>
    <w:rsid w:val="008B4039"/>
    <w:rsid w:val="008B4A7E"/>
    <w:rsid w:val="008B71B6"/>
    <w:rsid w:val="008B7C19"/>
    <w:rsid w:val="008C57D5"/>
    <w:rsid w:val="008C6B2A"/>
    <w:rsid w:val="008D7165"/>
    <w:rsid w:val="008E43F3"/>
    <w:rsid w:val="008F0177"/>
    <w:rsid w:val="008F54B6"/>
    <w:rsid w:val="008F725B"/>
    <w:rsid w:val="0090040E"/>
    <w:rsid w:val="009004C8"/>
    <w:rsid w:val="0090388A"/>
    <w:rsid w:val="00903BD3"/>
    <w:rsid w:val="00905ADA"/>
    <w:rsid w:val="0091051A"/>
    <w:rsid w:val="009351A6"/>
    <w:rsid w:val="009428D0"/>
    <w:rsid w:val="00944929"/>
    <w:rsid w:val="009461B3"/>
    <w:rsid w:val="009542BA"/>
    <w:rsid w:val="00956017"/>
    <w:rsid w:val="00957E43"/>
    <w:rsid w:val="0096562B"/>
    <w:rsid w:val="009666BC"/>
    <w:rsid w:val="009813A9"/>
    <w:rsid w:val="00981925"/>
    <w:rsid w:val="00986F73"/>
    <w:rsid w:val="00993311"/>
    <w:rsid w:val="0099389E"/>
    <w:rsid w:val="009A3953"/>
    <w:rsid w:val="009A7895"/>
    <w:rsid w:val="009C38E2"/>
    <w:rsid w:val="009D484D"/>
    <w:rsid w:val="009D7E3F"/>
    <w:rsid w:val="009E226F"/>
    <w:rsid w:val="009E2CA4"/>
    <w:rsid w:val="009E336B"/>
    <w:rsid w:val="009F7045"/>
    <w:rsid w:val="00A001A4"/>
    <w:rsid w:val="00A14024"/>
    <w:rsid w:val="00A148FF"/>
    <w:rsid w:val="00A15964"/>
    <w:rsid w:val="00A17B59"/>
    <w:rsid w:val="00A222C6"/>
    <w:rsid w:val="00A27283"/>
    <w:rsid w:val="00A313E6"/>
    <w:rsid w:val="00A32E6D"/>
    <w:rsid w:val="00A3401F"/>
    <w:rsid w:val="00A36042"/>
    <w:rsid w:val="00A4295F"/>
    <w:rsid w:val="00A50A9B"/>
    <w:rsid w:val="00A6309F"/>
    <w:rsid w:val="00A708B3"/>
    <w:rsid w:val="00A71EFE"/>
    <w:rsid w:val="00A73252"/>
    <w:rsid w:val="00A76AA6"/>
    <w:rsid w:val="00A77B02"/>
    <w:rsid w:val="00A900EF"/>
    <w:rsid w:val="00A924DF"/>
    <w:rsid w:val="00AA1999"/>
    <w:rsid w:val="00AA5D7D"/>
    <w:rsid w:val="00AA63A9"/>
    <w:rsid w:val="00AB0345"/>
    <w:rsid w:val="00AB1727"/>
    <w:rsid w:val="00AB6C8E"/>
    <w:rsid w:val="00AD0120"/>
    <w:rsid w:val="00AD28D3"/>
    <w:rsid w:val="00AD3832"/>
    <w:rsid w:val="00AD7E92"/>
    <w:rsid w:val="00AE587D"/>
    <w:rsid w:val="00AE5B53"/>
    <w:rsid w:val="00B02AEC"/>
    <w:rsid w:val="00B0676B"/>
    <w:rsid w:val="00B10CB1"/>
    <w:rsid w:val="00B32229"/>
    <w:rsid w:val="00B32FD7"/>
    <w:rsid w:val="00B35A9C"/>
    <w:rsid w:val="00B44006"/>
    <w:rsid w:val="00B47D0A"/>
    <w:rsid w:val="00B512B4"/>
    <w:rsid w:val="00B53E7B"/>
    <w:rsid w:val="00B55A90"/>
    <w:rsid w:val="00B65A07"/>
    <w:rsid w:val="00B70EC9"/>
    <w:rsid w:val="00B70F98"/>
    <w:rsid w:val="00B71B9F"/>
    <w:rsid w:val="00B75180"/>
    <w:rsid w:val="00B77B5F"/>
    <w:rsid w:val="00B80B5C"/>
    <w:rsid w:val="00B80FA5"/>
    <w:rsid w:val="00B8733C"/>
    <w:rsid w:val="00B93795"/>
    <w:rsid w:val="00BA0D67"/>
    <w:rsid w:val="00BA4683"/>
    <w:rsid w:val="00BB423B"/>
    <w:rsid w:val="00BB61AB"/>
    <w:rsid w:val="00BC3B6F"/>
    <w:rsid w:val="00BC551D"/>
    <w:rsid w:val="00BD3EB7"/>
    <w:rsid w:val="00BD69EF"/>
    <w:rsid w:val="00BE1F88"/>
    <w:rsid w:val="00BE24FD"/>
    <w:rsid w:val="00BE2AD4"/>
    <w:rsid w:val="00BE5311"/>
    <w:rsid w:val="00BE645D"/>
    <w:rsid w:val="00BE71F5"/>
    <w:rsid w:val="00BF0EE9"/>
    <w:rsid w:val="00BF771D"/>
    <w:rsid w:val="00C03F0F"/>
    <w:rsid w:val="00C14EB1"/>
    <w:rsid w:val="00C2103E"/>
    <w:rsid w:val="00C30DA2"/>
    <w:rsid w:val="00C36324"/>
    <w:rsid w:val="00C4563D"/>
    <w:rsid w:val="00C54FC4"/>
    <w:rsid w:val="00C60E8F"/>
    <w:rsid w:val="00C74018"/>
    <w:rsid w:val="00C76F73"/>
    <w:rsid w:val="00C8147A"/>
    <w:rsid w:val="00C81C11"/>
    <w:rsid w:val="00C86384"/>
    <w:rsid w:val="00C863ED"/>
    <w:rsid w:val="00C91393"/>
    <w:rsid w:val="00C921E3"/>
    <w:rsid w:val="00CA35B0"/>
    <w:rsid w:val="00CA577C"/>
    <w:rsid w:val="00CD4045"/>
    <w:rsid w:val="00CD53A3"/>
    <w:rsid w:val="00CD7A6C"/>
    <w:rsid w:val="00CE1685"/>
    <w:rsid w:val="00CE3D32"/>
    <w:rsid w:val="00CE47FF"/>
    <w:rsid w:val="00CE59BD"/>
    <w:rsid w:val="00CF241C"/>
    <w:rsid w:val="00CF62FF"/>
    <w:rsid w:val="00D019AB"/>
    <w:rsid w:val="00D069F9"/>
    <w:rsid w:val="00D200B1"/>
    <w:rsid w:val="00D2344B"/>
    <w:rsid w:val="00D23D8D"/>
    <w:rsid w:val="00D26A21"/>
    <w:rsid w:val="00D27DC5"/>
    <w:rsid w:val="00D34D00"/>
    <w:rsid w:val="00D35E33"/>
    <w:rsid w:val="00D378F3"/>
    <w:rsid w:val="00D37F19"/>
    <w:rsid w:val="00D42E58"/>
    <w:rsid w:val="00D45B7F"/>
    <w:rsid w:val="00D51A4C"/>
    <w:rsid w:val="00D54E6B"/>
    <w:rsid w:val="00D5595A"/>
    <w:rsid w:val="00D57826"/>
    <w:rsid w:val="00D71FB2"/>
    <w:rsid w:val="00D75AB5"/>
    <w:rsid w:val="00D8072D"/>
    <w:rsid w:val="00D87F4C"/>
    <w:rsid w:val="00D9353A"/>
    <w:rsid w:val="00DA49E5"/>
    <w:rsid w:val="00DA54B8"/>
    <w:rsid w:val="00DB29BD"/>
    <w:rsid w:val="00DC2176"/>
    <w:rsid w:val="00DC290C"/>
    <w:rsid w:val="00DC53A2"/>
    <w:rsid w:val="00DC578A"/>
    <w:rsid w:val="00DC5FD9"/>
    <w:rsid w:val="00DC620E"/>
    <w:rsid w:val="00DD0D29"/>
    <w:rsid w:val="00DD3282"/>
    <w:rsid w:val="00DD5682"/>
    <w:rsid w:val="00DD7D73"/>
    <w:rsid w:val="00DE1162"/>
    <w:rsid w:val="00DE178A"/>
    <w:rsid w:val="00DE4061"/>
    <w:rsid w:val="00DF44DE"/>
    <w:rsid w:val="00E0042B"/>
    <w:rsid w:val="00E10032"/>
    <w:rsid w:val="00E12248"/>
    <w:rsid w:val="00E13202"/>
    <w:rsid w:val="00E14516"/>
    <w:rsid w:val="00E2108A"/>
    <w:rsid w:val="00E2336B"/>
    <w:rsid w:val="00E23520"/>
    <w:rsid w:val="00E235B3"/>
    <w:rsid w:val="00E23CD3"/>
    <w:rsid w:val="00E26842"/>
    <w:rsid w:val="00E30999"/>
    <w:rsid w:val="00E3633B"/>
    <w:rsid w:val="00E43925"/>
    <w:rsid w:val="00E45620"/>
    <w:rsid w:val="00E4609D"/>
    <w:rsid w:val="00E47BCE"/>
    <w:rsid w:val="00E50462"/>
    <w:rsid w:val="00E52112"/>
    <w:rsid w:val="00E5637C"/>
    <w:rsid w:val="00E57914"/>
    <w:rsid w:val="00E62624"/>
    <w:rsid w:val="00E62D52"/>
    <w:rsid w:val="00E63D3F"/>
    <w:rsid w:val="00E72C40"/>
    <w:rsid w:val="00E72F17"/>
    <w:rsid w:val="00E8415F"/>
    <w:rsid w:val="00E96173"/>
    <w:rsid w:val="00EA33B8"/>
    <w:rsid w:val="00EB162E"/>
    <w:rsid w:val="00EB722C"/>
    <w:rsid w:val="00EB7615"/>
    <w:rsid w:val="00EC01B1"/>
    <w:rsid w:val="00EC2F37"/>
    <w:rsid w:val="00EC5EC6"/>
    <w:rsid w:val="00EC79B3"/>
    <w:rsid w:val="00EE06B4"/>
    <w:rsid w:val="00EE1AC4"/>
    <w:rsid w:val="00EE4E24"/>
    <w:rsid w:val="00EE6404"/>
    <w:rsid w:val="00EF346A"/>
    <w:rsid w:val="00EF4CD9"/>
    <w:rsid w:val="00EF668E"/>
    <w:rsid w:val="00F0083D"/>
    <w:rsid w:val="00F0786D"/>
    <w:rsid w:val="00F138FA"/>
    <w:rsid w:val="00F153A5"/>
    <w:rsid w:val="00F156E3"/>
    <w:rsid w:val="00F17E6A"/>
    <w:rsid w:val="00F20DFE"/>
    <w:rsid w:val="00F30AE5"/>
    <w:rsid w:val="00F3287D"/>
    <w:rsid w:val="00F32EB1"/>
    <w:rsid w:val="00F34240"/>
    <w:rsid w:val="00F3754C"/>
    <w:rsid w:val="00F37A38"/>
    <w:rsid w:val="00F37B9B"/>
    <w:rsid w:val="00F4710C"/>
    <w:rsid w:val="00F52573"/>
    <w:rsid w:val="00F551D1"/>
    <w:rsid w:val="00F558EC"/>
    <w:rsid w:val="00F563CC"/>
    <w:rsid w:val="00F73E2F"/>
    <w:rsid w:val="00F76FA1"/>
    <w:rsid w:val="00F8277C"/>
    <w:rsid w:val="00F9081B"/>
    <w:rsid w:val="00F94152"/>
    <w:rsid w:val="00F97A17"/>
    <w:rsid w:val="00FA0208"/>
    <w:rsid w:val="00FA3191"/>
    <w:rsid w:val="00FB4D43"/>
    <w:rsid w:val="00FB7D43"/>
    <w:rsid w:val="00FC09B6"/>
    <w:rsid w:val="00FC2789"/>
    <w:rsid w:val="00FC679F"/>
    <w:rsid w:val="00FD3172"/>
    <w:rsid w:val="00FD613C"/>
    <w:rsid w:val="00FE065C"/>
    <w:rsid w:val="00FE19B2"/>
    <w:rsid w:val="00FF068F"/>
    <w:rsid w:val="00FF1AEB"/>
    <w:rsid w:val="00FF2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F72F96C"/>
  <w15:docId w15:val="{5080F242-C963-4646-BD48-2EB2CAB66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CH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/>
    <w:lsdException w:name="Medium Grid 3 Accent 6" w:uiPriority="33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E43"/>
    <w:pPr>
      <w:overflowPunct w:val="0"/>
      <w:autoSpaceDE w:val="0"/>
      <w:autoSpaceDN w:val="0"/>
      <w:adjustRightInd w:val="0"/>
      <w:spacing w:line="280" w:lineRule="exact"/>
      <w:jc w:val="both"/>
      <w:textAlignment w:val="baseline"/>
    </w:pPr>
    <w:rPr>
      <w:sz w:val="22"/>
      <w:lang w:eastAsia="en-US"/>
    </w:rPr>
  </w:style>
  <w:style w:type="paragraph" w:styleId="Titre1">
    <w:name w:val="heading 1"/>
    <w:basedOn w:val="Normal"/>
    <w:next w:val="Texte"/>
    <w:autoRedefine/>
    <w:qFormat/>
    <w:rsid w:val="0091051A"/>
    <w:pPr>
      <w:spacing w:before="120" w:after="200" w:line="240" w:lineRule="auto"/>
      <w:ind w:left="822" w:hanging="822"/>
      <w:jc w:val="left"/>
      <w:outlineLvl w:val="0"/>
    </w:pPr>
    <w:rPr>
      <w:rFonts w:ascii="Arial" w:hAnsi="Arial"/>
      <w:b/>
      <w:caps/>
      <w:sz w:val="32"/>
      <w:szCs w:val="32"/>
    </w:rPr>
  </w:style>
  <w:style w:type="paragraph" w:styleId="Titre2">
    <w:name w:val="heading 2"/>
    <w:basedOn w:val="Titre1"/>
    <w:next w:val="Texte"/>
    <w:link w:val="Titre2Car"/>
    <w:qFormat/>
    <w:rsid w:val="00F551D1"/>
    <w:pPr>
      <w:spacing w:before="360" w:after="140"/>
      <w:outlineLvl w:val="1"/>
    </w:pPr>
    <w:rPr>
      <w:sz w:val="28"/>
    </w:rPr>
  </w:style>
  <w:style w:type="paragraph" w:styleId="Titre3">
    <w:name w:val="heading 3"/>
    <w:basedOn w:val="Titre2"/>
    <w:next w:val="Texte"/>
    <w:link w:val="Titre3Car"/>
    <w:qFormat/>
    <w:rsid w:val="00AD0120"/>
    <w:pPr>
      <w:spacing w:before="240" w:after="80"/>
      <w:outlineLvl w:val="2"/>
    </w:pPr>
    <w:rPr>
      <w:caps w:val="0"/>
    </w:rPr>
  </w:style>
  <w:style w:type="paragraph" w:styleId="Titre4">
    <w:name w:val="heading 4"/>
    <w:basedOn w:val="Titre3"/>
    <w:next w:val="Texte"/>
    <w:link w:val="Titre4Car"/>
    <w:qFormat/>
    <w:rsid w:val="0046302E"/>
    <w:pPr>
      <w:ind w:left="0" w:firstLine="0"/>
      <w:outlineLvl w:val="3"/>
    </w:pPr>
    <w:rPr>
      <w:sz w:val="22"/>
    </w:rPr>
  </w:style>
  <w:style w:type="paragraph" w:styleId="Titre5">
    <w:name w:val="heading 5"/>
    <w:basedOn w:val="Titre6"/>
    <w:next w:val="Normal"/>
    <w:qFormat/>
    <w:rsid w:val="00B47D0A"/>
    <w:pPr>
      <w:outlineLvl w:val="4"/>
    </w:pPr>
    <w:rPr>
      <w:b/>
      <w:i/>
    </w:rPr>
  </w:style>
  <w:style w:type="paragraph" w:styleId="Titre6">
    <w:name w:val="heading 6"/>
    <w:basedOn w:val="Texte"/>
    <w:next w:val="Normal"/>
    <w:qFormat/>
    <w:rsid w:val="00B47D0A"/>
    <w:pPr>
      <w:outlineLvl w:val="5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exte">
    <w:name w:val="Texte"/>
    <w:basedOn w:val="Normal"/>
    <w:link w:val="TexteChar"/>
    <w:qFormat/>
    <w:rsid w:val="0018302C"/>
    <w:pPr>
      <w:spacing w:after="80"/>
    </w:pPr>
  </w:style>
  <w:style w:type="paragraph" w:customStyle="1" w:styleId="figure">
    <w:name w:val="figure"/>
    <w:basedOn w:val="Texte"/>
    <w:link w:val="figureChar"/>
    <w:rsid w:val="00392B75"/>
    <w:pPr>
      <w:spacing w:before="200" w:line="240" w:lineRule="auto"/>
      <w:jc w:val="center"/>
    </w:pPr>
  </w:style>
  <w:style w:type="character" w:customStyle="1" w:styleId="TexteChar">
    <w:name w:val="Texte Char"/>
    <w:link w:val="Texte"/>
    <w:rsid w:val="0018302C"/>
    <w:rPr>
      <w:sz w:val="22"/>
      <w:lang w:val="fr-CH" w:eastAsia="en-US" w:bidi="ar-SA"/>
    </w:rPr>
  </w:style>
  <w:style w:type="paragraph" w:customStyle="1" w:styleId="berschrift1top">
    <w:name w:val="Überschrift 1 top"/>
    <w:basedOn w:val="Titre2"/>
    <w:rsid w:val="00A73252"/>
    <w:pPr>
      <w:spacing w:after="0"/>
    </w:pPr>
    <w:rPr>
      <w:b w:val="0"/>
    </w:rPr>
  </w:style>
  <w:style w:type="paragraph" w:customStyle="1" w:styleId="Lgendetableau">
    <w:name w:val="Légende tableau"/>
    <w:basedOn w:val="Texte"/>
    <w:next w:val="Normal"/>
    <w:rsid w:val="00AD0120"/>
    <w:pPr>
      <w:spacing w:before="200" w:after="200"/>
      <w:jc w:val="center"/>
    </w:pPr>
    <w:rPr>
      <w:b/>
      <w:i/>
    </w:rPr>
  </w:style>
  <w:style w:type="paragraph" w:styleId="Pieddepage">
    <w:name w:val="footer"/>
    <w:basedOn w:val="Normal"/>
    <w:rsid w:val="00B47D0A"/>
    <w:pPr>
      <w:tabs>
        <w:tab w:val="center" w:pos="4703"/>
        <w:tab w:val="right" w:pos="9406"/>
      </w:tabs>
    </w:pPr>
  </w:style>
  <w:style w:type="paragraph" w:customStyle="1" w:styleId="Enumeration">
    <w:name w:val="Enumeration"/>
    <w:basedOn w:val="Bullet-List"/>
    <w:qFormat/>
    <w:rsid w:val="000D4AA8"/>
    <w:pPr>
      <w:numPr>
        <w:numId w:val="3"/>
      </w:numPr>
    </w:pPr>
  </w:style>
  <w:style w:type="paragraph" w:customStyle="1" w:styleId="Lgendefigure">
    <w:name w:val="Légende figure"/>
    <w:basedOn w:val="Texte"/>
    <w:next w:val="Texte"/>
    <w:link w:val="LgendefigureChar"/>
    <w:pPr>
      <w:spacing w:before="200" w:after="360"/>
      <w:jc w:val="center"/>
    </w:pPr>
    <w:rPr>
      <w:b/>
      <w:i/>
    </w:rPr>
  </w:style>
  <w:style w:type="paragraph" w:customStyle="1" w:styleId="Rfrences">
    <w:name w:val="Références"/>
    <w:basedOn w:val="Texte"/>
    <w:pPr>
      <w:ind w:left="680" w:hanging="680"/>
    </w:pPr>
  </w:style>
  <w:style w:type="paragraph" w:customStyle="1" w:styleId="Expldevariablesfin">
    <w:name w:val="Expl. de variables (fin)"/>
    <w:basedOn w:val="Expldevariables"/>
    <w:next w:val="Texte"/>
    <w:rsid w:val="00AD0120"/>
    <w:pPr>
      <w:spacing w:after="80"/>
      <w:ind w:left="839" w:hanging="839"/>
    </w:pPr>
  </w:style>
  <w:style w:type="paragraph" w:customStyle="1" w:styleId="Expldevariables">
    <w:name w:val="Expl. de variables"/>
    <w:basedOn w:val="Texte"/>
    <w:pPr>
      <w:tabs>
        <w:tab w:val="left" w:pos="560"/>
      </w:tabs>
      <w:spacing w:after="0"/>
      <w:ind w:left="840" w:hanging="840"/>
    </w:pPr>
  </w:style>
  <w:style w:type="numbering" w:customStyle="1" w:styleId="Gliederung1">
    <w:name w:val="Gliederung1"/>
    <w:basedOn w:val="Aucuneliste"/>
    <w:rsid w:val="008806AF"/>
    <w:pPr>
      <w:numPr>
        <w:numId w:val="1"/>
      </w:numPr>
    </w:pPr>
  </w:style>
  <w:style w:type="character" w:customStyle="1" w:styleId="Titre2Car">
    <w:name w:val="Titre 2 Car"/>
    <w:link w:val="Titre2"/>
    <w:rsid w:val="00F551D1"/>
    <w:rPr>
      <w:rFonts w:ascii="Arial" w:hAnsi="Arial"/>
      <w:b/>
      <w:caps/>
      <w:sz w:val="28"/>
      <w:szCs w:val="32"/>
      <w:lang w:val="fr-CH" w:eastAsia="en-US" w:bidi="ar-SA"/>
    </w:rPr>
  </w:style>
  <w:style w:type="paragraph" w:customStyle="1" w:styleId="Puce">
    <w:name w:val="Puce"/>
    <w:basedOn w:val="Normal"/>
    <w:rsid w:val="00CF62FF"/>
    <w:pPr>
      <w:numPr>
        <w:numId w:val="4"/>
      </w:numPr>
      <w:overflowPunct/>
      <w:autoSpaceDE/>
      <w:autoSpaceDN/>
      <w:adjustRightInd/>
      <w:spacing w:line="240" w:lineRule="auto"/>
      <w:jc w:val="left"/>
      <w:textAlignment w:val="auto"/>
    </w:pPr>
    <w:rPr>
      <w:sz w:val="24"/>
      <w:szCs w:val="24"/>
      <w:lang w:val="fr-FR" w:eastAsia="fr-FR"/>
    </w:rPr>
  </w:style>
  <w:style w:type="table" w:styleId="Grilledutableau">
    <w:name w:val="Table Grid"/>
    <w:basedOn w:val="TableauNormal"/>
    <w:rsid w:val="00E10032"/>
    <w:pPr>
      <w:overflowPunct w:val="0"/>
      <w:autoSpaceDE w:val="0"/>
      <w:autoSpaceDN w:val="0"/>
      <w:adjustRightInd w:val="0"/>
      <w:spacing w:line="280" w:lineRule="exact"/>
      <w:jc w:val="both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rsid w:val="00A900EF"/>
    <w:pPr>
      <w:tabs>
        <w:tab w:val="center" w:pos="4536"/>
        <w:tab w:val="right" w:pos="9072"/>
      </w:tabs>
      <w:spacing w:line="240" w:lineRule="auto"/>
      <w:jc w:val="left"/>
    </w:pPr>
    <w:rPr>
      <w:rFonts w:ascii="Times" w:hAnsi="Times"/>
      <w:sz w:val="24"/>
      <w:lang w:val="fr-FR" w:eastAsia="fr-FR"/>
    </w:rPr>
  </w:style>
  <w:style w:type="character" w:customStyle="1" w:styleId="Titre3Car">
    <w:name w:val="Titre 3 Car"/>
    <w:basedOn w:val="Titre2Car"/>
    <w:link w:val="Titre3"/>
    <w:rsid w:val="00A900EF"/>
    <w:rPr>
      <w:rFonts w:ascii="Arial" w:hAnsi="Arial"/>
      <w:b/>
      <w:caps/>
      <w:sz w:val="28"/>
      <w:szCs w:val="32"/>
      <w:lang w:val="fr-CH" w:eastAsia="en-US" w:bidi="ar-SA"/>
    </w:rPr>
  </w:style>
  <w:style w:type="character" w:customStyle="1" w:styleId="MTEquationSection">
    <w:name w:val="MTEquationSection"/>
    <w:rsid w:val="00865FB8"/>
    <w:rPr>
      <w:vanish/>
      <w:color w:val="FF0000"/>
    </w:r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rsid w:val="00143C72"/>
    <w:rPr>
      <w:b/>
      <w:bCs/>
      <w:sz w:val="20"/>
    </w:rPr>
  </w:style>
  <w:style w:type="character" w:customStyle="1" w:styleId="LgendefigureChar">
    <w:name w:val="Légende figure Char"/>
    <w:link w:val="Lgendefigure"/>
    <w:rsid w:val="007B0D0C"/>
    <w:rPr>
      <w:b/>
      <w:i/>
      <w:sz w:val="22"/>
      <w:lang w:val="fr-CH" w:eastAsia="en-US" w:bidi="ar-SA"/>
    </w:rPr>
  </w:style>
  <w:style w:type="paragraph" w:customStyle="1" w:styleId="MTDisplayEquation">
    <w:name w:val="MTDisplayEquation"/>
    <w:basedOn w:val="Texte"/>
    <w:next w:val="Normal"/>
    <w:rsid w:val="005077D1"/>
    <w:pPr>
      <w:tabs>
        <w:tab w:val="center" w:pos="4820"/>
        <w:tab w:val="right" w:pos="9640"/>
      </w:tabs>
      <w:spacing w:line="240" w:lineRule="auto"/>
    </w:pPr>
  </w:style>
  <w:style w:type="character" w:styleId="Numrodepage">
    <w:name w:val="page number"/>
    <w:rsid w:val="00B47D0A"/>
    <w:rPr>
      <w:rFonts w:ascii="Arial" w:hAnsi="Arial"/>
      <w:sz w:val="14"/>
      <w:szCs w:val="14"/>
    </w:rPr>
  </w:style>
  <w:style w:type="character" w:customStyle="1" w:styleId="figureChar">
    <w:name w:val="figure Char"/>
    <w:basedOn w:val="TexteChar"/>
    <w:link w:val="figure"/>
    <w:rsid w:val="00BB61AB"/>
    <w:rPr>
      <w:sz w:val="22"/>
      <w:lang w:val="fr-CH" w:eastAsia="en-US" w:bidi="ar-SA"/>
    </w:rPr>
  </w:style>
  <w:style w:type="paragraph" w:customStyle="1" w:styleId="Bullet-List">
    <w:name w:val="Bullet-List"/>
    <w:basedOn w:val="Texte"/>
    <w:rsid w:val="00F30AE5"/>
    <w:pPr>
      <w:numPr>
        <w:numId w:val="2"/>
      </w:numPr>
      <w:tabs>
        <w:tab w:val="left" w:pos="2977"/>
        <w:tab w:val="left" w:pos="3261"/>
      </w:tabs>
      <w:spacing w:after="40"/>
    </w:pPr>
  </w:style>
  <w:style w:type="character" w:customStyle="1" w:styleId="En-tteCar">
    <w:name w:val="En-tête Car"/>
    <w:link w:val="En-tte"/>
    <w:rsid w:val="00944929"/>
    <w:rPr>
      <w:rFonts w:ascii="Times" w:hAnsi="Times"/>
      <w:sz w:val="24"/>
      <w:lang w:val="fr-FR" w:eastAsia="fr-FR"/>
    </w:rPr>
  </w:style>
  <w:style w:type="character" w:customStyle="1" w:styleId="Titre4Car">
    <w:name w:val="Titre 4 Car"/>
    <w:basedOn w:val="Policepardfaut"/>
    <w:link w:val="Titre4"/>
    <w:rsid w:val="00BC3B6F"/>
    <w:rPr>
      <w:rFonts w:ascii="Arial" w:hAnsi="Arial"/>
      <w:b/>
      <w:sz w:val="2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Enseignement\g&#233;nie%20civil\cours%20&amp;%20%20exos\Structures%20en%20metal%20I%20et%20II\04-05\Exercices\mod&#232;le.dot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N:\Enseignement\génie civil\cours &amp;  exos\Structures en metal I et II\04-05\Exercices\modèle.dot</Template>
  <TotalTime>54</TotalTime>
  <Pages>4</Pages>
  <Words>414</Words>
  <Characters>2283</Characters>
  <Application>Microsoft Office Word</Application>
  <DocSecurity>0</DocSecurity>
  <Lines>19</Lines>
  <Paragraphs>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Modèle ICOM pour exercices</vt:lpstr>
      <vt:lpstr>Modèle ICOM pour exercices</vt:lpstr>
    </vt:vector>
  </TitlesOfParts>
  <Company>icom</Company>
  <LinksUpToDate>false</LinksUpToDate>
  <CharactersWithSpaces>2692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ICOM pour exercices</dc:title>
  <dc:subject/>
  <dc:creator>ICOM</dc:creator>
  <cp:keywords>, docId:C8AF44BB64C3098694C4D0BA1D791575</cp:keywords>
  <dc:description/>
  <cp:lastModifiedBy>Alain Nussbaumer</cp:lastModifiedBy>
  <cp:revision>10</cp:revision>
  <cp:lastPrinted>2021-10-02T16:59:00Z</cp:lastPrinted>
  <dcterms:created xsi:type="dcterms:W3CDTF">2017-10-01T19:54:00Z</dcterms:created>
  <dcterms:modified xsi:type="dcterms:W3CDTF">2023-10-01T15:08:00Z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EquationSection">
    <vt:lpwstr>1</vt:lpwstr>
  </property>
  <property fmtid="{D5CDD505-2E9C-101B-9397-08002B2CF9AE}" pid="4" name="MTWinEqns">
    <vt:bool>true</vt:bool>
  </property>
</Properties>
</file>